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7ABD9" w14:textId="77777777" w:rsidR="0066600A" w:rsidRDefault="0066600A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ALFELD</w:t>
      </w:r>
      <w:r>
        <w:rPr>
          <w:rFonts w:ascii="Times New Roman" w:hAnsi="Times New Roman" w:cs="Times New Roman"/>
          <w:sz w:val="24"/>
          <w:szCs w:val="24"/>
        </w:rPr>
        <w:t xml:space="preserve">       (d.ca.1427)</w:t>
      </w:r>
    </w:p>
    <w:p w14:paraId="6218617F" w14:textId="77777777" w:rsidR="0066600A" w:rsidRDefault="0066600A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Armourer.</w:t>
      </w:r>
    </w:p>
    <w:p w14:paraId="5C6131C8" w14:textId="77777777" w:rsidR="0066600A" w:rsidRDefault="0066600A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BFAE09" w14:textId="77777777" w:rsidR="0066600A" w:rsidRDefault="0066600A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8443B8" w14:textId="77777777" w:rsidR="0066600A" w:rsidRDefault="0066600A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Elizabeth(q.v.).</w:t>
      </w:r>
    </w:p>
    <w:p w14:paraId="0026C962" w14:textId="77777777" w:rsidR="0066600A" w:rsidRDefault="0066600A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0E0FC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B08586A" w14:textId="77777777" w:rsidR="0066600A" w:rsidRDefault="0066600A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34D3F8" w14:textId="2F7E73E1" w:rsidR="0066600A" w:rsidRDefault="0066600A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16D60B" w14:textId="5792F46C" w:rsidR="00C946B9" w:rsidRDefault="00C946B9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Jul.</w:t>
      </w: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>He was a joint mainpernor for Henry Brenge.</w:t>
      </w:r>
    </w:p>
    <w:p w14:paraId="3BB7C414" w14:textId="5BD3AF90" w:rsidR="00C946B9" w:rsidRDefault="00C946B9" w:rsidP="00C946B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D02259">
        <w:rPr>
          <w:rFonts w:ascii="Times New Roman" w:hAnsi="Times New Roman" w:cs="Times New Roman"/>
          <w:sz w:val="24"/>
          <w:szCs w:val="24"/>
        </w:rPr>
        <w:t>(“Calendar of Plea and Memoranda Rolls preserved among the archives of the Corporation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Pr="00D02259">
        <w:rPr>
          <w:rFonts w:ascii="Times New Roman" w:hAnsi="Times New Roman" w:cs="Times New Roman"/>
          <w:sz w:val="24"/>
          <w:szCs w:val="24"/>
        </w:rPr>
        <w:t>the City of London at the Guildhall A.D. 14</w:t>
      </w:r>
      <w:r>
        <w:rPr>
          <w:rFonts w:ascii="Times New Roman" w:hAnsi="Times New Roman" w:cs="Times New Roman"/>
          <w:sz w:val="24"/>
          <w:szCs w:val="24"/>
        </w:rPr>
        <w:t>13-1437</w:t>
      </w:r>
      <w:r w:rsidRPr="00D02259">
        <w:rPr>
          <w:rFonts w:ascii="Times New Roman" w:hAnsi="Times New Roman" w:cs="Times New Roman"/>
          <w:sz w:val="24"/>
          <w:szCs w:val="24"/>
        </w:rPr>
        <w:t xml:space="preserve">”, edited by </w:t>
      </w:r>
      <w:r>
        <w:rPr>
          <w:rFonts w:ascii="Times New Roman" w:hAnsi="Times New Roman" w:cs="Times New Roman"/>
          <w:sz w:val="24"/>
          <w:szCs w:val="24"/>
        </w:rPr>
        <w:t xml:space="preserve">A.H.Thomas pub. </w:t>
      </w:r>
      <w:r w:rsidRPr="00D02259">
        <w:rPr>
          <w:rFonts w:ascii="Times New Roman" w:hAnsi="Times New Roman" w:cs="Times New Roman"/>
          <w:sz w:val="24"/>
          <w:szCs w:val="24"/>
        </w:rPr>
        <w:t>Cambridge University Press 19</w:t>
      </w:r>
      <w:r>
        <w:rPr>
          <w:rFonts w:ascii="Times New Roman" w:hAnsi="Times New Roman" w:cs="Times New Roman"/>
          <w:sz w:val="24"/>
          <w:szCs w:val="24"/>
        </w:rPr>
        <w:t>43</w:t>
      </w:r>
      <w:r w:rsidRPr="00D02259">
        <w:rPr>
          <w:rFonts w:ascii="Times New Roman" w:hAnsi="Times New Roman" w:cs="Times New Roman"/>
          <w:sz w:val="24"/>
          <w:szCs w:val="24"/>
        </w:rPr>
        <w:t xml:space="preserve"> p.</w:t>
      </w:r>
      <w:r>
        <w:rPr>
          <w:rFonts w:ascii="Times New Roman" w:hAnsi="Times New Roman" w:cs="Times New Roman"/>
          <w:sz w:val="24"/>
          <w:szCs w:val="24"/>
        </w:rPr>
        <w:t>81)</w:t>
      </w:r>
    </w:p>
    <w:p w14:paraId="17B4A3E4" w14:textId="5E284203" w:rsidR="0066600A" w:rsidRDefault="0066600A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>He died in o</w:t>
      </w:r>
      <w:r w:rsidR="00BF0199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before this time.  </w:t>
      </w:r>
      <w:r w:rsidR="00C946B9">
        <w:rPr>
          <w:rFonts w:ascii="Times New Roman" w:hAnsi="Times New Roman" w:cs="Times New Roman"/>
          <w:sz w:val="24"/>
          <w:szCs w:val="24"/>
        </w:rPr>
        <w:t xml:space="preserve">( </w:t>
      </w:r>
      <w:hyperlink r:id="rId7" w:history="1">
        <w:r w:rsidR="00C946B9" w:rsidRPr="000E0FC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 w:rsidR="00C946B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7972448" w14:textId="3D3B0D74" w:rsidR="00EB2588" w:rsidRDefault="00EB2588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1433</w:t>
      </w:r>
      <w:r>
        <w:rPr>
          <w:rFonts w:ascii="Times New Roman" w:hAnsi="Times New Roman" w:cs="Times New Roman"/>
          <w:sz w:val="24"/>
          <w:szCs w:val="24"/>
        </w:rPr>
        <w:tab/>
        <w:t>His executor, John Wootton(q.v.), made a plaint of debt against Sir John</w:t>
      </w:r>
    </w:p>
    <w:p w14:paraId="50C67447" w14:textId="4E96C892" w:rsidR="00EB2588" w:rsidRDefault="00EB2588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Harpeden(q.v.).</w:t>
      </w:r>
    </w:p>
    <w:p w14:paraId="5BC6AB2B" w14:textId="44C34912" w:rsidR="00EB2588" w:rsidRDefault="00EB2588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8" w:history="1">
        <w:r w:rsidRPr="003674E9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https://waalt.uh.edu/index.php/CP40/689:_A-J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80030A8" w14:textId="77777777" w:rsidR="0066600A" w:rsidRDefault="0066600A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5753CF" w14:textId="77777777" w:rsidR="0066600A" w:rsidRDefault="0066600A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22FE1E" w14:textId="04F12B1D" w:rsidR="00C946B9" w:rsidRDefault="0066600A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Executors:   Elizabeth and John Wootton(q.v.).   (ibid.)</w:t>
      </w:r>
    </w:p>
    <w:p w14:paraId="7ED7E1AB" w14:textId="77777777" w:rsidR="00C946B9" w:rsidRDefault="00C946B9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EAF021" w14:textId="77777777" w:rsidR="0066600A" w:rsidRDefault="0066600A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E65B11" w14:textId="0439FE8E" w:rsidR="0066600A" w:rsidRDefault="0066600A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7162AB" w14:textId="3788CD78" w:rsidR="00C946B9" w:rsidRDefault="00C946B9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November 2022</w:t>
      </w:r>
    </w:p>
    <w:p w14:paraId="2333F175" w14:textId="673952A0" w:rsidR="00EB2588" w:rsidRDefault="00EB2588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October 2023</w:t>
      </w:r>
    </w:p>
    <w:p w14:paraId="7CA904CB" w14:textId="77777777" w:rsidR="00EB2588" w:rsidRDefault="00EB2588" w:rsidP="006660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08242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722B5" w14:textId="77777777" w:rsidR="0066600A" w:rsidRDefault="0066600A" w:rsidP="009139A6">
      <w:r>
        <w:separator/>
      </w:r>
    </w:p>
  </w:endnote>
  <w:endnote w:type="continuationSeparator" w:id="0">
    <w:p w14:paraId="1056E33D" w14:textId="77777777" w:rsidR="0066600A" w:rsidRDefault="006660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E0E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AADA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C30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07317" w14:textId="77777777" w:rsidR="0066600A" w:rsidRDefault="0066600A" w:rsidP="009139A6">
      <w:r>
        <w:separator/>
      </w:r>
    </w:p>
  </w:footnote>
  <w:footnote w:type="continuationSeparator" w:id="0">
    <w:p w14:paraId="4113FDE0" w14:textId="77777777" w:rsidR="0066600A" w:rsidRDefault="006660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B8C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76B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46E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00A"/>
    <w:rsid w:val="000666E0"/>
    <w:rsid w:val="002510B7"/>
    <w:rsid w:val="005C130B"/>
    <w:rsid w:val="0066600A"/>
    <w:rsid w:val="00826F5C"/>
    <w:rsid w:val="009139A6"/>
    <w:rsid w:val="009448BB"/>
    <w:rsid w:val="00A3176C"/>
    <w:rsid w:val="00AE65F8"/>
    <w:rsid w:val="00BA00AB"/>
    <w:rsid w:val="00BF0199"/>
    <w:rsid w:val="00C946B9"/>
    <w:rsid w:val="00CB4ED9"/>
    <w:rsid w:val="00EB258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EB66A"/>
  <w15:chartTrackingRefBased/>
  <w15:docId w15:val="{772FA170-99F2-4065-A5DD-A0D8F747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660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2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alt.uh.edu/index.php/CP40/689:_A-J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664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2022-05-17T10:34:00Z</dcterms:created>
  <dcterms:modified xsi:type="dcterms:W3CDTF">2023-10-31T10:32:00Z</dcterms:modified>
</cp:coreProperties>
</file>