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43A0" w14:textId="77777777" w:rsidR="00A90651" w:rsidRDefault="00A90651" w:rsidP="00A906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ALFELD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56DC2C89" w14:textId="77777777" w:rsidR="00A90651" w:rsidRDefault="00A90651" w:rsidP="00A906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Candlewick Street Ward, London.</w:t>
      </w:r>
    </w:p>
    <w:p w14:paraId="57A574AF" w14:textId="77777777" w:rsidR="00A90651" w:rsidRDefault="00A90651" w:rsidP="00A90651">
      <w:pPr>
        <w:pStyle w:val="NoSpacing"/>
        <w:rPr>
          <w:rFonts w:cs="Times New Roman"/>
          <w:szCs w:val="24"/>
        </w:rPr>
      </w:pPr>
    </w:p>
    <w:p w14:paraId="017A5384" w14:textId="77777777" w:rsidR="00A90651" w:rsidRDefault="00A90651" w:rsidP="00A90651">
      <w:pPr>
        <w:pStyle w:val="NoSpacing"/>
        <w:rPr>
          <w:rFonts w:cs="Times New Roman"/>
          <w:szCs w:val="24"/>
        </w:rPr>
      </w:pPr>
    </w:p>
    <w:p w14:paraId="4CE29EAF" w14:textId="77777777" w:rsidR="00A90651" w:rsidRDefault="00A90651" w:rsidP="00A906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a Scavenger.</w:t>
      </w:r>
    </w:p>
    <w:p w14:paraId="2CEE6E1A" w14:textId="77777777" w:rsidR="00A90651" w:rsidRDefault="00A90651" w:rsidP="00A9065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202A82C" w14:textId="77777777" w:rsidR="00A90651" w:rsidRDefault="00A90651" w:rsidP="00A90651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/>
        </w:rPr>
        <w:t xml:space="preserve"> </w:t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/>
        </w:rPr>
        <w:t>547)</w:t>
      </w:r>
    </w:p>
    <w:p w14:paraId="4AFA79D3" w14:textId="77777777" w:rsidR="00A90651" w:rsidRDefault="00A90651" w:rsidP="00A90651">
      <w:pPr>
        <w:pStyle w:val="NoSpacing"/>
        <w:rPr>
          <w:rFonts w:eastAsia="Times New Roman"/>
        </w:rPr>
      </w:pPr>
    </w:p>
    <w:p w14:paraId="06206554" w14:textId="77777777" w:rsidR="00A90651" w:rsidRDefault="00A90651" w:rsidP="00A90651">
      <w:pPr>
        <w:pStyle w:val="NoSpacing"/>
        <w:rPr>
          <w:rFonts w:eastAsia="Times New Roman"/>
        </w:rPr>
      </w:pPr>
    </w:p>
    <w:p w14:paraId="23DBFA8B" w14:textId="77777777" w:rsidR="00A90651" w:rsidRDefault="00A90651" w:rsidP="00A90651">
      <w:pPr>
        <w:pStyle w:val="NoSpacing"/>
        <w:rPr>
          <w:rFonts w:eastAsia="Times New Roman"/>
        </w:rPr>
      </w:pPr>
      <w:r>
        <w:rPr>
          <w:rFonts w:eastAsia="Times New Roman"/>
        </w:rPr>
        <w:t>23 July 2023</w:t>
      </w:r>
    </w:p>
    <w:p w14:paraId="5DF2DA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30421" w14:textId="77777777" w:rsidR="00A90651" w:rsidRDefault="00A90651" w:rsidP="009139A6">
      <w:r>
        <w:separator/>
      </w:r>
    </w:p>
  </w:endnote>
  <w:endnote w:type="continuationSeparator" w:id="0">
    <w:p w14:paraId="3EA40CE2" w14:textId="77777777" w:rsidR="00A90651" w:rsidRDefault="00A906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B5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52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489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43E35" w14:textId="77777777" w:rsidR="00A90651" w:rsidRDefault="00A90651" w:rsidP="009139A6">
      <w:r>
        <w:separator/>
      </w:r>
    </w:p>
  </w:footnote>
  <w:footnote w:type="continuationSeparator" w:id="0">
    <w:p w14:paraId="6E8CB419" w14:textId="77777777" w:rsidR="00A90651" w:rsidRDefault="00A906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1E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49C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0B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51"/>
    <w:rsid w:val="000666E0"/>
    <w:rsid w:val="002510B7"/>
    <w:rsid w:val="005C130B"/>
    <w:rsid w:val="00826F5C"/>
    <w:rsid w:val="009139A6"/>
    <w:rsid w:val="009448BB"/>
    <w:rsid w:val="00947624"/>
    <w:rsid w:val="00A3176C"/>
    <w:rsid w:val="00A9065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DDDA3"/>
  <w15:chartTrackingRefBased/>
  <w15:docId w15:val="{07D4C351-4B22-4672-89E1-31713CE3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2023-07-23T19:14:00Z</dcterms:created>
  <dcterms:modified xsi:type="dcterms:W3CDTF">2023-07-23T19:14:00Z</dcterms:modified>
</cp:coreProperties>
</file>