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3981D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ALFELD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301F47C2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Widow.</w:t>
      </w:r>
    </w:p>
    <w:p w14:paraId="3B10B24C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4D8C4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C91CD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Richard,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3821A9A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143311C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FA444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0D74D0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She was a joint executor of Richard’s Will.   (ibid.)</w:t>
      </w:r>
    </w:p>
    <w:p w14:paraId="5746FFB4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CC7E0F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CE98E" w14:textId="77777777" w:rsidR="002D1815" w:rsidRDefault="002D1815" w:rsidP="002D18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2022</w:t>
      </w:r>
    </w:p>
    <w:p w14:paraId="28B6EE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C3BEC" w14:textId="77777777" w:rsidR="002D1815" w:rsidRDefault="002D1815" w:rsidP="009139A6">
      <w:r>
        <w:separator/>
      </w:r>
    </w:p>
  </w:endnote>
  <w:endnote w:type="continuationSeparator" w:id="0">
    <w:p w14:paraId="5FEE7DFB" w14:textId="77777777" w:rsidR="002D1815" w:rsidRDefault="002D18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87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439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D3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6C5DE" w14:textId="77777777" w:rsidR="002D1815" w:rsidRDefault="002D1815" w:rsidP="009139A6">
      <w:r>
        <w:separator/>
      </w:r>
    </w:p>
  </w:footnote>
  <w:footnote w:type="continuationSeparator" w:id="0">
    <w:p w14:paraId="289501F8" w14:textId="77777777" w:rsidR="002D1815" w:rsidRDefault="002D18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378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3BD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2B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15"/>
    <w:rsid w:val="000666E0"/>
    <w:rsid w:val="002510B7"/>
    <w:rsid w:val="002D181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02E95"/>
  <w15:chartTrackingRefBased/>
  <w15:docId w15:val="{08E56C0D-5508-4544-9CAC-8378E180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18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2022-05-17T07:29:00Z</dcterms:created>
  <dcterms:modified xsi:type="dcterms:W3CDTF">2022-05-17T07:30:00Z</dcterms:modified>
</cp:coreProperties>
</file>