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00D" w:rsidRDefault="0022400D" w:rsidP="0022400D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ALFEGH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22400D" w:rsidRDefault="0022400D" w:rsidP="0022400D">
      <w:pPr>
        <w:pStyle w:val="NoSpacing"/>
        <w:jc w:val="both"/>
        <w:rPr>
          <w:rStyle w:val="Hyperlink"/>
          <w:color w:val="auto"/>
          <w:u w:val="none"/>
        </w:rPr>
      </w:pPr>
    </w:p>
    <w:p w:rsidR="0022400D" w:rsidRDefault="0022400D" w:rsidP="0022400D">
      <w:pPr>
        <w:pStyle w:val="NoSpacing"/>
        <w:jc w:val="both"/>
        <w:rPr>
          <w:rStyle w:val="Hyperlink"/>
          <w:color w:val="auto"/>
          <w:u w:val="none"/>
        </w:rPr>
      </w:pPr>
    </w:p>
    <w:p w:rsidR="0022400D" w:rsidRDefault="0022400D" w:rsidP="0022400D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and Thomas </w:t>
      </w:r>
      <w:proofErr w:type="spellStart"/>
      <w:r>
        <w:rPr>
          <w:rStyle w:val="Hyperlink"/>
          <w:color w:val="auto"/>
          <w:u w:val="none"/>
        </w:rPr>
        <w:t>Josep</w:t>
      </w:r>
      <w:proofErr w:type="spellEnd"/>
      <w:r>
        <w:rPr>
          <w:rStyle w:val="Hyperlink"/>
          <w:color w:val="auto"/>
          <w:u w:val="none"/>
        </w:rPr>
        <w:t>(q.v.) made a plaint of forcible entry against John Wright</w:t>
      </w:r>
    </w:p>
    <w:p w:rsidR="0022400D" w:rsidRDefault="0022400D" w:rsidP="0022400D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of Hartfield, Sussex(q.v.), and Thomas Walter of Tonbridge, Kent(q.v.).</w:t>
      </w:r>
    </w:p>
    <w:p w:rsidR="0022400D" w:rsidRDefault="0022400D" w:rsidP="0022400D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22400D" w:rsidRDefault="0022400D" w:rsidP="0022400D">
      <w:pPr>
        <w:pStyle w:val="NoSpacing"/>
        <w:jc w:val="both"/>
        <w:rPr>
          <w:rStyle w:val="Hyperlink"/>
          <w:color w:val="auto"/>
          <w:u w:val="none"/>
        </w:rPr>
      </w:pPr>
    </w:p>
    <w:p w:rsidR="0022400D" w:rsidRDefault="0022400D" w:rsidP="0022400D">
      <w:pPr>
        <w:pStyle w:val="NoSpacing"/>
        <w:jc w:val="both"/>
        <w:rPr>
          <w:rStyle w:val="Hyperlink"/>
          <w:color w:val="auto"/>
          <w:u w:val="none"/>
        </w:rPr>
      </w:pPr>
    </w:p>
    <w:p w:rsidR="0022400D" w:rsidRDefault="0022400D" w:rsidP="0022400D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November 2016</w:t>
      </w:r>
    </w:p>
    <w:p w:rsidR="006B2F86" w:rsidRPr="00E71FC3" w:rsidRDefault="0022400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00D" w:rsidRDefault="0022400D" w:rsidP="00E71FC3">
      <w:pPr>
        <w:spacing w:after="0" w:line="240" w:lineRule="auto"/>
      </w:pPr>
      <w:r>
        <w:separator/>
      </w:r>
    </w:p>
  </w:endnote>
  <w:endnote w:type="continuationSeparator" w:id="0">
    <w:p w:rsidR="0022400D" w:rsidRDefault="002240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00D" w:rsidRDefault="0022400D" w:rsidP="00E71FC3">
      <w:pPr>
        <w:spacing w:after="0" w:line="240" w:lineRule="auto"/>
      </w:pPr>
      <w:r>
        <w:separator/>
      </w:r>
    </w:p>
  </w:footnote>
  <w:footnote w:type="continuationSeparator" w:id="0">
    <w:p w:rsidR="0022400D" w:rsidRDefault="002240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00D"/>
    <w:rsid w:val="001A7C09"/>
    <w:rsid w:val="0022400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7E8A16-658F-4EE9-8F70-5DCE5CC0E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240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2016-11-17T20:01:00Z</dcterms:created>
  <dcterms:modified xsi:type="dcterms:W3CDTF">2016-11-17T20:02:00Z</dcterms:modified>
</cp:coreProperties>
</file>