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AC6D" w14:textId="28CA324F" w:rsidR="00617568" w:rsidRDefault="00FF0762" w:rsidP="00FF0762">
      <w:pPr>
        <w:pStyle w:val="NoSpacing"/>
        <w:rPr>
          <w:lang w:val="en-US"/>
        </w:rPr>
      </w:pPr>
      <w:r>
        <w:rPr>
          <w:u w:val="single"/>
          <w:lang w:val="en-US"/>
        </w:rPr>
        <w:t>Thomas ALEYN</w:t>
      </w:r>
      <w:r>
        <w:rPr>
          <w:lang w:val="en-US"/>
        </w:rPr>
        <w:t xml:space="preserve">       (fl.1480)</w:t>
      </w:r>
    </w:p>
    <w:p w14:paraId="364F8F8D" w14:textId="10EA98B9" w:rsidR="00FF0762" w:rsidRDefault="00FF0762" w:rsidP="00FF0762">
      <w:pPr>
        <w:pStyle w:val="NoSpacing"/>
        <w:rPr>
          <w:lang w:val="en-US"/>
        </w:rPr>
      </w:pPr>
      <w:r>
        <w:rPr>
          <w:lang w:val="en-US"/>
        </w:rPr>
        <w:t>of Southwark. Yeoman.</w:t>
      </w:r>
    </w:p>
    <w:p w14:paraId="5975F432" w14:textId="77777777" w:rsidR="00FF0762" w:rsidRDefault="00FF0762" w:rsidP="00FF0762">
      <w:pPr>
        <w:pStyle w:val="NoSpacing"/>
        <w:rPr>
          <w:lang w:val="en-US"/>
        </w:rPr>
      </w:pPr>
    </w:p>
    <w:p w14:paraId="57806A2B" w14:textId="77777777" w:rsidR="00FF0762" w:rsidRDefault="00FF0762" w:rsidP="00FF0762">
      <w:pPr>
        <w:pStyle w:val="NoSpacing"/>
        <w:rPr>
          <w:lang w:val="en-US"/>
        </w:rPr>
      </w:pPr>
    </w:p>
    <w:p w14:paraId="693D982C" w14:textId="36ECCDE6" w:rsidR="00FF0762" w:rsidRDefault="00FF0762" w:rsidP="00FF0762">
      <w:pPr>
        <w:pStyle w:val="NoSpacing"/>
        <w:rPr>
          <w:lang w:val="en-US"/>
        </w:rPr>
      </w:pPr>
      <w:r>
        <w:rPr>
          <w:lang w:val="en-US"/>
        </w:rPr>
        <w:t>15 Aug.1480</w:t>
      </w:r>
      <w:r>
        <w:rPr>
          <w:lang w:val="en-US"/>
        </w:rPr>
        <w:tab/>
        <w:t>He was granted a general  pardon.    (C.P.R. 1476-85 p.211)</w:t>
      </w:r>
    </w:p>
    <w:p w14:paraId="64007FBF" w14:textId="77777777" w:rsidR="00FF0762" w:rsidRDefault="00FF0762" w:rsidP="00FF0762">
      <w:pPr>
        <w:pStyle w:val="NoSpacing"/>
        <w:rPr>
          <w:lang w:val="en-US"/>
        </w:rPr>
      </w:pPr>
    </w:p>
    <w:p w14:paraId="4659D6B0" w14:textId="77777777" w:rsidR="00FF0762" w:rsidRDefault="00FF0762" w:rsidP="00FF0762">
      <w:pPr>
        <w:pStyle w:val="NoSpacing"/>
        <w:rPr>
          <w:lang w:val="en-US"/>
        </w:rPr>
      </w:pPr>
    </w:p>
    <w:p w14:paraId="0472F574" w14:textId="71134FBF" w:rsidR="00FF0762" w:rsidRPr="00FF0762" w:rsidRDefault="00FF0762" w:rsidP="00FF0762">
      <w:pPr>
        <w:pStyle w:val="NoSpacing"/>
        <w:rPr>
          <w:lang w:val="en-US"/>
        </w:rPr>
      </w:pPr>
      <w:r>
        <w:rPr>
          <w:lang w:val="en-US"/>
        </w:rPr>
        <w:t>4 May 2026</w:t>
      </w:r>
    </w:p>
    <w:sectPr w:rsidR="00FF0762" w:rsidRPr="00FF07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D23E1" w14:textId="77777777" w:rsidR="00DC06B1" w:rsidRDefault="00DC06B1" w:rsidP="00086E2C">
      <w:pPr>
        <w:spacing w:after="0" w:line="240" w:lineRule="auto"/>
      </w:pPr>
      <w:r>
        <w:separator/>
      </w:r>
    </w:p>
  </w:endnote>
  <w:endnote w:type="continuationSeparator" w:id="0">
    <w:p w14:paraId="40BABB9D" w14:textId="77777777" w:rsidR="00DC06B1" w:rsidRDefault="00DC06B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66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C07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020C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D0BE7" w14:textId="77777777" w:rsidR="00DC06B1" w:rsidRDefault="00DC06B1" w:rsidP="00086E2C">
      <w:pPr>
        <w:spacing w:after="0" w:line="240" w:lineRule="auto"/>
      </w:pPr>
      <w:r>
        <w:separator/>
      </w:r>
    </w:p>
  </w:footnote>
  <w:footnote w:type="continuationSeparator" w:id="0">
    <w:p w14:paraId="1C6ABE03" w14:textId="77777777" w:rsidR="00DC06B1" w:rsidRDefault="00DC06B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9C9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9FD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343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762"/>
    <w:rsid w:val="00086E2C"/>
    <w:rsid w:val="000A2E7A"/>
    <w:rsid w:val="002244B7"/>
    <w:rsid w:val="00314D94"/>
    <w:rsid w:val="00417A51"/>
    <w:rsid w:val="005435B9"/>
    <w:rsid w:val="00617568"/>
    <w:rsid w:val="006E68FA"/>
    <w:rsid w:val="008E56AD"/>
    <w:rsid w:val="00AF65CA"/>
    <w:rsid w:val="00DC06B1"/>
    <w:rsid w:val="00ED3A55"/>
    <w:rsid w:val="00F479D0"/>
    <w:rsid w:val="00FF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3921"/>
  <w15:chartTrackingRefBased/>
  <w15:docId w15:val="{A1E628C3-5975-4ED1-956D-3E6618D0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2026-05-04T20:22:00Z</dcterms:created>
  <dcterms:modified xsi:type="dcterms:W3CDTF">2026-05-04T20:25:00Z</dcterms:modified>
</cp:coreProperties>
</file>