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E17A1" w14:textId="77777777" w:rsidR="00951090" w:rsidRDefault="00951090" w:rsidP="0095109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Richard ALEYN</w:t>
      </w:r>
      <w:r>
        <w:rPr>
          <w:rFonts w:ascii="Times New Roman" w:hAnsi="Times New Roman" w:cs="Times New Roman"/>
          <w:lang w:val="en-US"/>
        </w:rPr>
        <w:t xml:space="preserve">       (fl.1491)</w:t>
      </w:r>
    </w:p>
    <w:p w14:paraId="720D534D" w14:textId="77777777" w:rsidR="00951090" w:rsidRDefault="00951090" w:rsidP="0095109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London. Cutler.</w:t>
      </w:r>
    </w:p>
    <w:p w14:paraId="0441ACAF" w14:textId="77777777" w:rsidR="00951090" w:rsidRDefault="00951090" w:rsidP="00951090">
      <w:pPr>
        <w:pStyle w:val="NoSpacing"/>
        <w:rPr>
          <w:rFonts w:ascii="Times New Roman" w:hAnsi="Times New Roman" w:cs="Times New Roman"/>
          <w:lang w:val="en-US"/>
        </w:rPr>
      </w:pPr>
    </w:p>
    <w:p w14:paraId="668A64DA" w14:textId="77777777" w:rsidR="00951090" w:rsidRDefault="00951090" w:rsidP="00951090">
      <w:pPr>
        <w:pStyle w:val="NoSpacing"/>
        <w:rPr>
          <w:rFonts w:ascii="Times New Roman" w:hAnsi="Times New Roman" w:cs="Times New Roman"/>
          <w:lang w:val="en-US"/>
        </w:rPr>
      </w:pPr>
    </w:p>
    <w:p w14:paraId="664BF0A2" w14:textId="77777777" w:rsidR="00951090" w:rsidRDefault="00951090" w:rsidP="0095109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1491</w:t>
      </w:r>
      <w:r>
        <w:rPr>
          <w:rFonts w:ascii="Times New Roman" w:hAnsi="Times New Roman" w:cs="Times New Roman"/>
          <w:lang w:val="en-US"/>
        </w:rPr>
        <w:tab/>
        <w:t>John ap Howell brought a plaint of trespass against him.</w:t>
      </w:r>
    </w:p>
    <w:p w14:paraId="0A5B7735" w14:textId="77777777" w:rsidR="00951090" w:rsidRDefault="00951090" w:rsidP="0095109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8D6667">
          <w:rPr>
            <w:rStyle w:val="Hyperlink"/>
            <w:rFonts w:ascii="Times New Roman" w:hAnsi="Times New Roman" w:cs="Times New Roman"/>
            <w:lang w:val="en-US"/>
          </w:rPr>
          <w:t>https://waalt.uh.edu/index.php/KB27/918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71F8E57F" w14:textId="77777777" w:rsidR="00951090" w:rsidRDefault="00951090" w:rsidP="00951090">
      <w:pPr>
        <w:pStyle w:val="NoSpacing"/>
        <w:rPr>
          <w:rFonts w:ascii="Times New Roman" w:hAnsi="Times New Roman" w:cs="Times New Roman"/>
          <w:lang w:val="en-US"/>
        </w:rPr>
      </w:pPr>
    </w:p>
    <w:p w14:paraId="748930A5" w14:textId="77777777" w:rsidR="00951090" w:rsidRDefault="00951090" w:rsidP="00951090">
      <w:pPr>
        <w:pStyle w:val="NoSpacing"/>
        <w:rPr>
          <w:rFonts w:ascii="Times New Roman" w:hAnsi="Times New Roman" w:cs="Times New Roman"/>
          <w:lang w:val="en-US"/>
        </w:rPr>
      </w:pPr>
    </w:p>
    <w:p w14:paraId="4E1C1F5A" w14:textId="77777777" w:rsidR="00951090" w:rsidRDefault="00951090" w:rsidP="00951090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21 April 2026</w:t>
      </w:r>
    </w:p>
    <w:p w14:paraId="64731867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43A66" w14:textId="77777777" w:rsidR="00566701" w:rsidRDefault="00566701" w:rsidP="00086E2C">
      <w:pPr>
        <w:spacing w:after="0" w:line="240" w:lineRule="auto"/>
      </w:pPr>
      <w:r>
        <w:separator/>
      </w:r>
    </w:p>
  </w:endnote>
  <w:endnote w:type="continuationSeparator" w:id="0">
    <w:p w14:paraId="74391355" w14:textId="77777777" w:rsidR="00566701" w:rsidRDefault="0056670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4CA3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3591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5749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2ED8A" w14:textId="77777777" w:rsidR="00566701" w:rsidRDefault="00566701" w:rsidP="00086E2C">
      <w:pPr>
        <w:spacing w:after="0" w:line="240" w:lineRule="auto"/>
      </w:pPr>
      <w:r>
        <w:separator/>
      </w:r>
    </w:p>
  </w:footnote>
  <w:footnote w:type="continuationSeparator" w:id="0">
    <w:p w14:paraId="5B0BA3AA" w14:textId="77777777" w:rsidR="00566701" w:rsidRDefault="0056670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60DF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EE3D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FEE9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090"/>
    <w:rsid w:val="00086E2C"/>
    <w:rsid w:val="000A2E7A"/>
    <w:rsid w:val="002244B7"/>
    <w:rsid w:val="00314D94"/>
    <w:rsid w:val="00566701"/>
    <w:rsid w:val="00617568"/>
    <w:rsid w:val="006E68FA"/>
    <w:rsid w:val="00951090"/>
    <w:rsid w:val="00BD706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A8079"/>
  <w15:chartTrackingRefBased/>
  <w15:docId w15:val="{C969FB17-377B-4609-A42A-55A3B6095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5109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109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1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2026-04-22T20:38:00Z</dcterms:created>
  <dcterms:modified xsi:type="dcterms:W3CDTF">2026-04-22T20:38:00Z</dcterms:modified>
</cp:coreProperties>
</file>