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5331E" w14:textId="77777777" w:rsidR="006A6BAB" w:rsidRDefault="006A6BAB" w:rsidP="006A6BAB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James ALAN</w:t>
      </w:r>
      <w:r>
        <w:rPr>
          <w:rFonts w:ascii="Times New Roman" w:hAnsi="Times New Roman" w:cs="Times New Roman"/>
          <w:lang w:val="en-US"/>
        </w:rPr>
        <w:t xml:space="preserve">        (fl.1488)</w:t>
      </w:r>
    </w:p>
    <w:p w14:paraId="3FF6C104" w14:textId="77777777" w:rsidR="006A6BAB" w:rsidRDefault="006A6BAB" w:rsidP="006A6BAB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Stallingborough, Lincolnshire. Yeoman.</w:t>
      </w:r>
    </w:p>
    <w:p w14:paraId="78579C5A" w14:textId="77777777" w:rsidR="006A6BAB" w:rsidRDefault="006A6BAB" w:rsidP="006A6BAB">
      <w:pPr>
        <w:pStyle w:val="NoSpacing"/>
        <w:rPr>
          <w:rFonts w:ascii="Times New Roman" w:hAnsi="Times New Roman" w:cs="Times New Roman"/>
          <w:lang w:val="en-US"/>
        </w:rPr>
      </w:pPr>
    </w:p>
    <w:p w14:paraId="54162A18" w14:textId="77777777" w:rsidR="006A6BAB" w:rsidRDefault="006A6BAB" w:rsidP="006A6BAB">
      <w:pPr>
        <w:pStyle w:val="NoSpacing"/>
        <w:rPr>
          <w:rFonts w:ascii="Times New Roman" w:hAnsi="Times New Roman" w:cs="Times New Roman"/>
          <w:lang w:val="en-US"/>
        </w:rPr>
      </w:pPr>
    </w:p>
    <w:p w14:paraId="7159CF3B" w14:textId="77777777" w:rsidR="006A6BAB" w:rsidRDefault="006A6BAB" w:rsidP="006A6BAB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1488</w:t>
      </w:r>
      <w:r>
        <w:rPr>
          <w:rFonts w:ascii="Times New Roman" w:hAnsi="Times New Roman" w:cs="Times New Roman"/>
          <w:lang w:val="en-US"/>
        </w:rPr>
        <w:tab/>
        <w:t>The King indicted him and 2 others for felony and murder.</w:t>
      </w:r>
    </w:p>
    <w:p w14:paraId="1D6FF595" w14:textId="77777777" w:rsidR="006A6BAB" w:rsidRDefault="006A6BAB" w:rsidP="006A6BAB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12301F">
          <w:rPr>
            <w:rStyle w:val="Hyperlink"/>
            <w:rFonts w:ascii="Times New Roman" w:hAnsi="Times New Roman" w:cs="Times New Roman"/>
            <w:lang w:val="en-US"/>
          </w:rPr>
          <w:t>https://waalt.uh.edu/index.php/KB27/907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6B2D2560" w14:textId="77777777" w:rsidR="006A6BAB" w:rsidRDefault="006A6BAB" w:rsidP="006A6BAB">
      <w:pPr>
        <w:pStyle w:val="NoSpacing"/>
        <w:rPr>
          <w:rFonts w:ascii="Times New Roman" w:hAnsi="Times New Roman" w:cs="Times New Roman"/>
          <w:lang w:val="en-US"/>
        </w:rPr>
      </w:pPr>
    </w:p>
    <w:p w14:paraId="3DFFC252" w14:textId="77777777" w:rsidR="006A6BAB" w:rsidRDefault="006A6BAB" w:rsidP="006A6BAB">
      <w:pPr>
        <w:pStyle w:val="NoSpacing"/>
        <w:rPr>
          <w:rFonts w:ascii="Times New Roman" w:hAnsi="Times New Roman" w:cs="Times New Roman"/>
          <w:lang w:val="en-US"/>
        </w:rPr>
      </w:pPr>
    </w:p>
    <w:p w14:paraId="17CE93BE" w14:textId="77777777" w:rsidR="006A6BAB" w:rsidRDefault="006A6BAB" w:rsidP="006A6BAB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11 April 2026</w:t>
      </w:r>
    </w:p>
    <w:p w14:paraId="177A4524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69E29D" w14:textId="77777777" w:rsidR="00F07814" w:rsidRDefault="00F07814" w:rsidP="00086E2C">
      <w:pPr>
        <w:spacing w:after="0" w:line="240" w:lineRule="auto"/>
      </w:pPr>
      <w:r>
        <w:separator/>
      </w:r>
    </w:p>
  </w:endnote>
  <w:endnote w:type="continuationSeparator" w:id="0">
    <w:p w14:paraId="3D6ED0ED" w14:textId="77777777" w:rsidR="00F07814" w:rsidRDefault="00F07814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B2FB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78BB2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C3E9D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59BC5" w14:textId="77777777" w:rsidR="00F07814" w:rsidRDefault="00F07814" w:rsidP="00086E2C">
      <w:pPr>
        <w:spacing w:after="0" w:line="240" w:lineRule="auto"/>
      </w:pPr>
      <w:r>
        <w:separator/>
      </w:r>
    </w:p>
  </w:footnote>
  <w:footnote w:type="continuationSeparator" w:id="0">
    <w:p w14:paraId="5C0B9014" w14:textId="77777777" w:rsidR="00F07814" w:rsidRDefault="00F07814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249A1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BD09F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E2C9B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BAB"/>
    <w:rsid w:val="00086E2C"/>
    <w:rsid w:val="000A2E7A"/>
    <w:rsid w:val="002244B7"/>
    <w:rsid w:val="00314D94"/>
    <w:rsid w:val="00617568"/>
    <w:rsid w:val="006A6BAB"/>
    <w:rsid w:val="006E68FA"/>
    <w:rsid w:val="00E01D27"/>
    <w:rsid w:val="00ED3A55"/>
    <w:rsid w:val="00F07814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DEF78B"/>
  <w15:chartTrackingRefBased/>
  <w15:docId w15:val="{1E3B9624-0562-404A-97C6-8E18FCE67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6A6BA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A6BA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0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35</Words>
  <Characters>219</Characters>
  <Application>Microsoft Office Word</Application>
  <DocSecurity>0</DocSecurity>
  <Lines>12</Lines>
  <Paragraphs>8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2026-04-11T20:33:00Z</dcterms:created>
  <dcterms:modified xsi:type="dcterms:W3CDTF">2026-04-11T20:35:00Z</dcterms:modified>
</cp:coreProperties>
</file>