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BF8" w:rsidRDefault="00BD0BF8" w:rsidP="00BD0B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ALANSON</w:t>
      </w:r>
      <w:r>
        <w:rPr>
          <w:rFonts w:ascii="Times New Roman"/>
          <w:sz w:val="24"/>
          <w:szCs w:val="24"/>
        </w:rPr>
        <w:t xml:space="preserve">       (fl.1447)</w:t>
      </w:r>
    </w:p>
    <w:p w:rsidR="00BD0BF8" w:rsidRDefault="00BD0BF8" w:rsidP="00BD0B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Barker.</w:t>
      </w:r>
      <w:proofErr w:type="gramEnd"/>
    </w:p>
    <w:p w:rsidR="00BD0BF8" w:rsidRDefault="00BD0BF8" w:rsidP="00BD0B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D0BF8" w:rsidRDefault="00BD0BF8" w:rsidP="00BD0B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D0BF8" w:rsidRDefault="00BD0BF8" w:rsidP="00BD0B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BD0BF8" w:rsidRDefault="00BD0BF8" w:rsidP="00BD0B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D0BF8" w:rsidRDefault="00BD0BF8" w:rsidP="00BD0B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BD0BF8" w:rsidRDefault="00BD0BF8" w:rsidP="00BD0B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24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BF8" w:rsidRDefault="00BD0BF8" w:rsidP="00920DE3">
      <w:pPr>
        <w:spacing w:after="0" w:line="240" w:lineRule="auto"/>
      </w:pPr>
      <w:r>
        <w:separator/>
      </w:r>
    </w:p>
  </w:endnote>
  <w:endnote w:type="continuationSeparator" w:id="0">
    <w:p w:rsidR="00BD0BF8" w:rsidRDefault="00BD0B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BF8" w:rsidRDefault="00BD0BF8" w:rsidP="00920DE3">
      <w:pPr>
        <w:spacing w:after="0" w:line="240" w:lineRule="auto"/>
      </w:pPr>
      <w:r>
        <w:separator/>
      </w:r>
    </w:p>
  </w:footnote>
  <w:footnote w:type="continuationSeparator" w:id="0">
    <w:p w:rsidR="00BD0BF8" w:rsidRDefault="00BD0B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F8"/>
    <w:rsid w:val="00120749"/>
    <w:rsid w:val="00624CAE"/>
    <w:rsid w:val="00920DE3"/>
    <w:rsid w:val="00BD0BF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D0BF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D0BF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2014-01-04T20:18:00Z</dcterms:created>
  <dcterms:modified xsi:type="dcterms:W3CDTF">2014-01-04T20:19:00Z</dcterms:modified>
</cp:coreProperties>
</file>