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CFAD" w14:textId="77777777" w:rsidR="00253744" w:rsidRDefault="00253744" w:rsidP="002537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ALANSON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2148DF04" w14:textId="77777777" w:rsidR="00253744" w:rsidRDefault="00253744" w:rsidP="00253744">
      <w:pPr>
        <w:pStyle w:val="NoSpacing"/>
        <w:rPr>
          <w:rFonts w:cs="Times New Roman"/>
          <w:szCs w:val="24"/>
        </w:rPr>
      </w:pPr>
    </w:p>
    <w:p w14:paraId="03A054A7" w14:textId="77777777" w:rsidR="00253744" w:rsidRDefault="00253744" w:rsidP="00253744">
      <w:pPr>
        <w:pStyle w:val="NoSpacing"/>
        <w:rPr>
          <w:rFonts w:cs="Times New Roman"/>
          <w:szCs w:val="24"/>
        </w:rPr>
      </w:pPr>
    </w:p>
    <w:p w14:paraId="38DC46FC" w14:textId="77777777" w:rsidR="00253744" w:rsidRDefault="00253744" w:rsidP="002537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Feb.1454</w:t>
      </w:r>
      <w:r>
        <w:rPr>
          <w:rFonts w:cs="Times New Roman"/>
          <w:szCs w:val="24"/>
        </w:rPr>
        <w:tab/>
        <w:t>He was appointed surveyor of the search in Hull.</w:t>
      </w:r>
    </w:p>
    <w:p w14:paraId="759C13DA" w14:textId="77777777" w:rsidR="00253744" w:rsidRDefault="00253744" w:rsidP="002537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p.146)</w:t>
      </w:r>
    </w:p>
    <w:p w14:paraId="7FB27805" w14:textId="77777777" w:rsidR="00253744" w:rsidRDefault="00253744" w:rsidP="00253744">
      <w:pPr>
        <w:pStyle w:val="NoSpacing"/>
        <w:rPr>
          <w:rFonts w:cs="Times New Roman"/>
          <w:szCs w:val="24"/>
        </w:rPr>
      </w:pPr>
    </w:p>
    <w:p w14:paraId="7CB35252" w14:textId="77777777" w:rsidR="00253744" w:rsidRDefault="00253744" w:rsidP="00253744">
      <w:pPr>
        <w:pStyle w:val="NoSpacing"/>
        <w:rPr>
          <w:rFonts w:cs="Times New Roman"/>
          <w:szCs w:val="24"/>
        </w:rPr>
      </w:pPr>
    </w:p>
    <w:p w14:paraId="066A1365" w14:textId="77777777" w:rsidR="00253744" w:rsidRDefault="00253744" w:rsidP="002537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December 2023</w:t>
      </w:r>
    </w:p>
    <w:p w14:paraId="766473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1D801" w14:textId="77777777" w:rsidR="00253744" w:rsidRDefault="00253744" w:rsidP="009139A6">
      <w:r>
        <w:separator/>
      </w:r>
    </w:p>
  </w:endnote>
  <w:endnote w:type="continuationSeparator" w:id="0">
    <w:p w14:paraId="491F995A" w14:textId="77777777" w:rsidR="00253744" w:rsidRDefault="002537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81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A0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DAC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9220E" w14:textId="77777777" w:rsidR="00253744" w:rsidRDefault="00253744" w:rsidP="009139A6">
      <w:r>
        <w:separator/>
      </w:r>
    </w:p>
  </w:footnote>
  <w:footnote w:type="continuationSeparator" w:id="0">
    <w:p w14:paraId="550A382E" w14:textId="77777777" w:rsidR="00253744" w:rsidRDefault="002537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D5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D11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550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44"/>
    <w:rsid w:val="000666E0"/>
    <w:rsid w:val="002510B7"/>
    <w:rsid w:val="0025374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B2AEB"/>
  <w15:chartTrackingRefBased/>
  <w15:docId w15:val="{4C7652FE-03BE-4FCA-A3F3-1ED4435D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2023-12-24T16:00:00Z</dcterms:created>
  <dcterms:modified xsi:type="dcterms:W3CDTF">2023-12-24T16:01:00Z</dcterms:modified>
</cp:coreProperties>
</file>