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C209" w14:textId="77777777" w:rsidR="00EF0EEC" w:rsidRDefault="00EF0EEC" w:rsidP="00EF0E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ALEYNSON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186BB102" w14:textId="77777777" w:rsidR="00EF0EEC" w:rsidRDefault="00EF0EEC" w:rsidP="00EF0E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Tailor.</w:t>
      </w:r>
    </w:p>
    <w:p w14:paraId="7672561E" w14:textId="77777777" w:rsidR="00EF0EEC" w:rsidRDefault="00EF0EEC" w:rsidP="00EF0EEC">
      <w:pPr>
        <w:pStyle w:val="NoSpacing"/>
        <w:rPr>
          <w:rFonts w:cs="Times New Roman"/>
          <w:szCs w:val="24"/>
        </w:rPr>
      </w:pPr>
    </w:p>
    <w:p w14:paraId="1B5EA62D" w14:textId="77777777" w:rsidR="00EF0EEC" w:rsidRDefault="00EF0EEC" w:rsidP="00EF0EEC">
      <w:pPr>
        <w:pStyle w:val="NoSpacing"/>
        <w:rPr>
          <w:rFonts w:cs="Times New Roman"/>
          <w:szCs w:val="24"/>
        </w:rPr>
      </w:pPr>
    </w:p>
    <w:p w14:paraId="1919C7C5" w14:textId="77777777" w:rsidR="00EF0EEC" w:rsidRDefault="00EF0EEC" w:rsidP="00EF0E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 xml:space="preserve">Sir Roger </w:t>
      </w:r>
      <w:proofErr w:type="spellStart"/>
      <w:r>
        <w:rPr>
          <w:rFonts w:cs="Times New Roman"/>
          <w:szCs w:val="24"/>
        </w:rPr>
        <w:t>Chamberleyn</w:t>
      </w:r>
      <w:proofErr w:type="spellEnd"/>
      <w:r>
        <w:rPr>
          <w:rFonts w:cs="Times New Roman"/>
          <w:szCs w:val="24"/>
        </w:rPr>
        <w:t xml:space="preserve">(q.v.) brought a plaint of debt against him and </w:t>
      </w:r>
    </w:p>
    <w:p w14:paraId="0D11859E" w14:textId="77777777" w:rsidR="00EF0EEC" w:rsidRDefault="00EF0EEC" w:rsidP="00EF0E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743FC8F3" w14:textId="77777777" w:rsidR="00EF0EEC" w:rsidRDefault="00EF0EEC" w:rsidP="00EF0E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4E0D0837" w14:textId="77777777" w:rsidR="00EF0EEC" w:rsidRDefault="00EF0EEC" w:rsidP="00EF0EEC">
      <w:pPr>
        <w:pStyle w:val="NoSpacing"/>
        <w:rPr>
          <w:rFonts w:cs="Times New Roman"/>
          <w:szCs w:val="24"/>
        </w:rPr>
      </w:pPr>
    </w:p>
    <w:p w14:paraId="6500FC39" w14:textId="77777777" w:rsidR="00EF0EEC" w:rsidRDefault="00EF0EEC" w:rsidP="00EF0EEC">
      <w:pPr>
        <w:pStyle w:val="NoSpacing"/>
        <w:rPr>
          <w:rFonts w:cs="Times New Roman"/>
          <w:szCs w:val="24"/>
        </w:rPr>
      </w:pPr>
    </w:p>
    <w:p w14:paraId="71D8F32A" w14:textId="77777777" w:rsidR="00EF0EEC" w:rsidRDefault="00EF0EEC" w:rsidP="00EF0E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182F02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3EC09" w14:textId="77777777" w:rsidR="00EF0EEC" w:rsidRDefault="00EF0EEC" w:rsidP="009139A6">
      <w:r>
        <w:separator/>
      </w:r>
    </w:p>
  </w:endnote>
  <w:endnote w:type="continuationSeparator" w:id="0">
    <w:p w14:paraId="3F2341A2" w14:textId="77777777" w:rsidR="00EF0EEC" w:rsidRDefault="00EF0E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EBB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E77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7DA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FF810" w14:textId="77777777" w:rsidR="00EF0EEC" w:rsidRDefault="00EF0EEC" w:rsidP="009139A6">
      <w:r>
        <w:separator/>
      </w:r>
    </w:p>
  </w:footnote>
  <w:footnote w:type="continuationSeparator" w:id="0">
    <w:p w14:paraId="67BDF1C9" w14:textId="77777777" w:rsidR="00EF0EEC" w:rsidRDefault="00EF0E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E8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F5E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63E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E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0EE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7723"/>
  <w15:chartTrackingRefBased/>
  <w15:docId w15:val="{DD9474DA-4BA9-4D62-97BB-9EB4C91B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0E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2023-09-08T08:55:00Z</dcterms:created>
  <dcterms:modified xsi:type="dcterms:W3CDTF">2023-09-08T08:55:00Z</dcterms:modified>
</cp:coreProperties>
</file>