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C7494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  <w:proofErr w:type="spellStart"/>
      <w:r w:rsidRPr="00C5449E">
        <w:rPr>
          <w:rStyle w:val="s1"/>
          <w:u w:val="single"/>
        </w:rPr>
        <w:t>Symond</w:t>
      </w:r>
      <w:proofErr w:type="spellEnd"/>
      <w:r w:rsidRPr="00C5449E">
        <w:rPr>
          <w:rStyle w:val="s1"/>
          <w:u w:val="single"/>
        </w:rPr>
        <w:t xml:space="preserve"> ALEYNS</w:t>
      </w:r>
      <w:r w:rsidRPr="00C5449E">
        <w:rPr>
          <w:rStyle w:val="s1"/>
        </w:rPr>
        <w:t xml:space="preserve">    </w:t>
      </w:r>
      <w:proofErr w:type="gramStart"/>
      <w:r w:rsidRPr="00C5449E">
        <w:rPr>
          <w:rStyle w:val="s1"/>
        </w:rPr>
        <w:t xml:space="preserve">   (</w:t>
      </w:r>
      <w:proofErr w:type="gramEnd"/>
      <w:r w:rsidRPr="00C5449E">
        <w:rPr>
          <w:rStyle w:val="s1"/>
        </w:rPr>
        <w:t>fl.1508)</w:t>
      </w:r>
    </w:p>
    <w:p w14:paraId="16212277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  <w:r w:rsidRPr="00C5449E">
        <w:rPr>
          <w:rStyle w:val="s1"/>
        </w:rPr>
        <w:t>of Southfield.</w:t>
      </w:r>
    </w:p>
    <w:p w14:paraId="1033FAC3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</w:p>
    <w:p w14:paraId="3527C1EA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</w:p>
    <w:p w14:paraId="5146F4E4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  <w:r w:rsidRPr="00C5449E">
        <w:rPr>
          <w:rStyle w:val="s1"/>
        </w:rPr>
        <w:tab/>
        <w:t>1508</w:t>
      </w:r>
      <w:r w:rsidRPr="00C5449E">
        <w:rPr>
          <w:rStyle w:val="s1"/>
        </w:rPr>
        <w:tab/>
        <w:t>He made his Will.</w:t>
      </w:r>
    </w:p>
    <w:p w14:paraId="2A2DA23A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  <w:r w:rsidRPr="00C5449E">
        <w:rPr>
          <w:rStyle w:val="s1"/>
        </w:rPr>
        <w:tab/>
      </w:r>
      <w:r w:rsidRPr="00C5449E">
        <w:rPr>
          <w:rStyle w:val="s1"/>
        </w:rPr>
        <w:tab/>
        <w:t>(</w:t>
      </w:r>
      <w:hyperlink r:id="rId6" w:history="1">
        <w:r w:rsidRPr="00C5449E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C5449E">
        <w:rPr>
          <w:rStyle w:val="s1"/>
        </w:rPr>
        <w:t xml:space="preserve">  Cat. Ref. NCC Will register, </w:t>
      </w:r>
      <w:proofErr w:type="spellStart"/>
      <w:r w:rsidRPr="00C5449E">
        <w:rPr>
          <w:rStyle w:val="s1"/>
        </w:rPr>
        <w:t>Spyltymber</w:t>
      </w:r>
      <w:proofErr w:type="spellEnd"/>
      <w:r w:rsidRPr="00C5449E">
        <w:rPr>
          <w:rStyle w:val="s1"/>
        </w:rPr>
        <w:t xml:space="preserve"> 109)</w:t>
      </w:r>
    </w:p>
    <w:p w14:paraId="33B544EB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</w:p>
    <w:p w14:paraId="4C21A78A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</w:p>
    <w:p w14:paraId="42252D81" w14:textId="77777777" w:rsidR="008F6726" w:rsidRPr="00C5449E" w:rsidRDefault="008F6726" w:rsidP="008F6726">
      <w:pPr>
        <w:pStyle w:val="NoSpacing"/>
        <w:tabs>
          <w:tab w:val="left" w:pos="720"/>
        </w:tabs>
        <w:rPr>
          <w:rStyle w:val="s1"/>
        </w:rPr>
      </w:pPr>
      <w:r w:rsidRPr="00C5449E">
        <w:rPr>
          <w:rStyle w:val="s1"/>
        </w:rPr>
        <w:t>9 April 2021</w:t>
      </w:r>
    </w:p>
    <w:p w14:paraId="6D1FAE0F" w14:textId="77777777" w:rsidR="00BA00AB" w:rsidRPr="00C5449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544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EE9A8" w14:textId="77777777" w:rsidR="008F6726" w:rsidRDefault="008F6726" w:rsidP="009139A6">
      <w:r>
        <w:separator/>
      </w:r>
    </w:p>
  </w:endnote>
  <w:endnote w:type="continuationSeparator" w:id="0">
    <w:p w14:paraId="76CA4F35" w14:textId="77777777" w:rsidR="008F6726" w:rsidRDefault="008F67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E3E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5C3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E0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57559" w14:textId="77777777" w:rsidR="008F6726" w:rsidRDefault="008F6726" w:rsidP="009139A6">
      <w:r>
        <w:separator/>
      </w:r>
    </w:p>
  </w:footnote>
  <w:footnote w:type="continuationSeparator" w:id="0">
    <w:p w14:paraId="29DC7061" w14:textId="77777777" w:rsidR="008F6726" w:rsidRDefault="008F67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160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19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BFA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26"/>
    <w:rsid w:val="000666E0"/>
    <w:rsid w:val="002510B7"/>
    <w:rsid w:val="005C130B"/>
    <w:rsid w:val="00826F5C"/>
    <w:rsid w:val="008F6726"/>
    <w:rsid w:val="009139A6"/>
    <w:rsid w:val="009448BB"/>
    <w:rsid w:val="00A3176C"/>
    <w:rsid w:val="00AE65F8"/>
    <w:rsid w:val="00BA00AB"/>
    <w:rsid w:val="00C5449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8291"/>
  <w15:chartTrackingRefBased/>
  <w15:docId w15:val="{8AEF64BB-D36A-40ED-8EEC-6BA85D88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6726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8F672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2021-08-31T08:42:00Z</dcterms:created>
  <dcterms:modified xsi:type="dcterms:W3CDTF">2021-08-31T08:43:00Z</dcterms:modified>
</cp:coreProperties>
</file>