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18686" w14:textId="77777777" w:rsidR="001965CF" w:rsidRDefault="001965CF" w:rsidP="001965CF">
      <w:pPr>
        <w:pStyle w:val="NoSpacing"/>
      </w:pPr>
      <w:r>
        <w:rPr>
          <w:u w:val="single"/>
        </w:rPr>
        <w:t>Thomas ALEY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59E28D3B" w14:textId="77777777" w:rsidR="001965CF" w:rsidRDefault="001965CF" w:rsidP="001965CF">
      <w:pPr>
        <w:pStyle w:val="NoSpacing"/>
      </w:pPr>
    </w:p>
    <w:p w14:paraId="6351065E" w14:textId="77777777" w:rsidR="001965CF" w:rsidRDefault="001965CF" w:rsidP="001965CF">
      <w:pPr>
        <w:pStyle w:val="NoSpacing"/>
      </w:pPr>
    </w:p>
    <w:p w14:paraId="366E409B" w14:textId="77777777" w:rsidR="001965CF" w:rsidRDefault="001965CF" w:rsidP="001965CF">
      <w:pPr>
        <w:pStyle w:val="NoSpacing"/>
      </w:pPr>
      <w:r>
        <w:t>13 Jan.1481</w:t>
      </w:r>
      <w:r>
        <w:tab/>
        <w:t xml:space="preserve">He was proctor of Nicholas </w:t>
      </w:r>
      <w:proofErr w:type="spellStart"/>
      <w:r>
        <w:t>Grymston</w:t>
      </w:r>
      <w:proofErr w:type="spellEnd"/>
      <w:r>
        <w:t xml:space="preserve">, clerk(q.v.), when he was </w:t>
      </w:r>
    </w:p>
    <w:p w14:paraId="3EB148D5" w14:textId="77777777" w:rsidR="001965CF" w:rsidRDefault="001965CF" w:rsidP="001965CF">
      <w:pPr>
        <w:pStyle w:val="NoSpacing"/>
      </w:pPr>
      <w:r>
        <w:tab/>
      </w:r>
      <w:r>
        <w:tab/>
        <w:t xml:space="preserve">instituted to the Rectory of </w:t>
      </w:r>
      <w:proofErr w:type="spellStart"/>
      <w:r>
        <w:t>Goodmanham</w:t>
      </w:r>
      <w:proofErr w:type="spellEnd"/>
      <w:r>
        <w:t>, East Riding of Yorkshire.</w:t>
      </w:r>
    </w:p>
    <w:p w14:paraId="3243FB02" w14:textId="77777777" w:rsidR="001965CF" w:rsidRDefault="001965CF" w:rsidP="001965CF">
      <w:pPr>
        <w:pStyle w:val="NoSpacing"/>
      </w:pPr>
      <w:r>
        <w:tab/>
      </w:r>
      <w:r>
        <w:tab/>
        <w:t>(“The Register of Thomas Rotherham, Archbishop of York 1480-1500</w:t>
      </w:r>
    </w:p>
    <w:p w14:paraId="75013737" w14:textId="77777777" w:rsidR="001965CF" w:rsidRDefault="001965CF" w:rsidP="001965CF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p.4)</w:t>
      </w:r>
    </w:p>
    <w:p w14:paraId="4AB041B9" w14:textId="77777777" w:rsidR="001965CF" w:rsidRDefault="001965CF" w:rsidP="001965CF">
      <w:pPr>
        <w:pStyle w:val="NoSpacing"/>
      </w:pPr>
    </w:p>
    <w:p w14:paraId="66D64313" w14:textId="77777777" w:rsidR="001965CF" w:rsidRDefault="001965CF" w:rsidP="001965CF">
      <w:pPr>
        <w:pStyle w:val="NoSpacing"/>
      </w:pPr>
    </w:p>
    <w:p w14:paraId="44D82D2F" w14:textId="77777777" w:rsidR="001965CF" w:rsidRDefault="001965CF" w:rsidP="001965CF">
      <w:pPr>
        <w:pStyle w:val="NoSpacing"/>
      </w:pPr>
      <w:r>
        <w:t>24 February 2019</w:t>
      </w:r>
    </w:p>
    <w:p w14:paraId="0E8C7AE4" w14:textId="77777777" w:rsidR="006B2F86" w:rsidRPr="00E71FC3" w:rsidRDefault="00192EA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57ADB" w14:textId="77777777" w:rsidR="001965CF" w:rsidRDefault="001965CF" w:rsidP="00E71FC3">
      <w:pPr>
        <w:spacing w:after="0" w:line="240" w:lineRule="auto"/>
      </w:pPr>
      <w:r>
        <w:separator/>
      </w:r>
    </w:p>
  </w:endnote>
  <w:endnote w:type="continuationSeparator" w:id="0">
    <w:p w14:paraId="51028A56" w14:textId="77777777" w:rsidR="001965CF" w:rsidRDefault="001965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CF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344E9" w14:textId="77777777" w:rsidR="001965CF" w:rsidRDefault="001965CF" w:rsidP="00E71FC3">
      <w:pPr>
        <w:spacing w:after="0" w:line="240" w:lineRule="auto"/>
      </w:pPr>
      <w:r>
        <w:separator/>
      </w:r>
    </w:p>
  </w:footnote>
  <w:footnote w:type="continuationSeparator" w:id="0">
    <w:p w14:paraId="35A4D00D" w14:textId="77777777" w:rsidR="001965CF" w:rsidRDefault="001965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CF"/>
    <w:rsid w:val="00192EAA"/>
    <w:rsid w:val="001965C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6A0D6"/>
  <w15:chartTrackingRefBased/>
  <w15:docId w15:val="{2B13CDD4-F2D4-4069-BBA7-C7589FE5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2019-03-06T20:01:00Z</dcterms:created>
  <dcterms:modified xsi:type="dcterms:W3CDTF">2022-03-06T21:49:00Z</dcterms:modified>
</cp:coreProperties>
</file>