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47A6" w14:textId="77777777" w:rsidR="00110E93" w:rsidRDefault="00110E93" w:rsidP="00110E93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ALEXANDER</w:t>
      </w:r>
      <w:r>
        <w:rPr>
          <w:rFonts w:ascii="Times New Roman" w:hAnsi="Times New Roman" w:cs="Times New Roman"/>
          <w:lang w:val="en-US"/>
        </w:rPr>
        <w:t xml:space="preserve">       (fl.1437)</w:t>
      </w:r>
    </w:p>
    <w:p w14:paraId="3C068F69" w14:textId="77777777" w:rsidR="00110E93" w:rsidRDefault="00110E93" w:rsidP="00110E93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York. Dyer.</w:t>
      </w:r>
    </w:p>
    <w:p w14:paraId="62B87C65" w14:textId="77777777" w:rsidR="00110E93" w:rsidRDefault="00110E93" w:rsidP="00110E93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5A8912F2" w14:textId="77777777" w:rsidR="00110E93" w:rsidRDefault="00110E93" w:rsidP="00110E93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57A8A91A" w14:textId="77777777" w:rsidR="00110E93" w:rsidRDefault="00110E93" w:rsidP="00110E93">
      <w:pPr>
        <w:pStyle w:val="NoSpacing"/>
        <w:tabs>
          <w:tab w:val="left" w:pos="720"/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1437</w:t>
      </w:r>
      <w:r>
        <w:rPr>
          <w:rFonts w:ascii="Times New Roman" w:hAnsi="Times New Roman" w:cs="Times New Roman"/>
          <w:lang w:val="en-US"/>
        </w:rPr>
        <w:tab/>
        <w:t xml:space="preserve">Joan Clynt(q.v.) and </w:t>
      </w:r>
      <w:proofErr w:type="spellStart"/>
      <w:r>
        <w:rPr>
          <w:rFonts w:ascii="Times New Roman" w:hAnsi="Times New Roman" w:cs="Times New Roman"/>
          <w:lang w:val="en-US"/>
        </w:rPr>
        <w:t>he</w:t>
      </w:r>
      <w:proofErr w:type="spellEnd"/>
      <w:r>
        <w:rPr>
          <w:rFonts w:ascii="Times New Roman" w:hAnsi="Times New Roman" w:cs="Times New Roman"/>
          <w:lang w:val="en-US"/>
        </w:rPr>
        <w:t xml:space="preserve"> other executors of Richard Clynt of York,</w:t>
      </w:r>
    </w:p>
    <w:p w14:paraId="7C6C2674" w14:textId="77777777" w:rsidR="00110E93" w:rsidRDefault="00110E93" w:rsidP="00110E93">
      <w:pPr>
        <w:pStyle w:val="NoSpacing"/>
        <w:tabs>
          <w:tab w:val="left" w:pos="720"/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bowyer(q.v.), brought a plaint of debt against him and 3 others.</w:t>
      </w:r>
    </w:p>
    <w:p w14:paraId="5C0C3271" w14:textId="77777777" w:rsidR="00110E93" w:rsidRDefault="00110E93" w:rsidP="00110E93">
      <w:pPr>
        <w:pStyle w:val="NoSpacing"/>
        <w:tabs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663BE">
          <w:rPr>
            <w:rStyle w:val="Hyperlink"/>
            <w:rFonts w:ascii="Times New Roman" w:hAnsi="Times New Roman" w:cs="Times New Roman"/>
            <w:lang w:val="en-US"/>
          </w:rPr>
          <w:t>http://aalt.law.uh.edu/Indices/CP40Indices/CP40_Indices.html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AF7EE18" w14:textId="77777777" w:rsidR="00110E93" w:rsidRDefault="00110E93" w:rsidP="00110E93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7475EEC6" w14:textId="77777777" w:rsidR="00110E93" w:rsidRDefault="00110E93" w:rsidP="00110E93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6B561CE2" w14:textId="77777777" w:rsidR="00110E93" w:rsidRDefault="00110E93" w:rsidP="00110E93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January 2026</w:t>
      </w:r>
    </w:p>
    <w:p w14:paraId="1F0BDBA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F3404" w14:textId="77777777" w:rsidR="008571FD" w:rsidRDefault="008571FD" w:rsidP="00086E2C">
      <w:pPr>
        <w:spacing w:after="0" w:line="240" w:lineRule="auto"/>
      </w:pPr>
      <w:r>
        <w:separator/>
      </w:r>
    </w:p>
  </w:endnote>
  <w:endnote w:type="continuationSeparator" w:id="0">
    <w:p w14:paraId="313F7B40" w14:textId="77777777" w:rsidR="008571FD" w:rsidRDefault="008571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98A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F82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E10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15A17" w14:textId="77777777" w:rsidR="008571FD" w:rsidRDefault="008571FD" w:rsidP="00086E2C">
      <w:pPr>
        <w:spacing w:after="0" w:line="240" w:lineRule="auto"/>
      </w:pPr>
      <w:r>
        <w:separator/>
      </w:r>
    </w:p>
  </w:footnote>
  <w:footnote w:type="continuationSeparator" w:id="0">
    <w:p w14:paraId="3300CAB7" w14:textId="77777777" w:rsidR="008571FD" w:rsidRDefault="008571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C713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74B1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F0D1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93"/>
    <w:rsid w:val="00086E2C"/>
    <w:rsid w:val="000A2E7A"/>
    <w:rsid w:val="00110E93"/>
    <w:rsid w:val="002244B7"/>
    <w:rsid w:val="00314D94"/>
    <w:rsid w:val="005B5981"/>
    <w:rsid w:val="00617568"/>
    <w:rsid w:val="006E68FA"/>
    <w:rsid w:val="008571F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C713C"/>
  <w15:chartTrackingRefBased/>
  <w15:docId w15:val="{E152B8DC-2E03-4F93-A8CE-BA6ECEC7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10E9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0E9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_Indice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305</Characters>
  <Application>Microsoft Office Word</Application>
  <DocSecurity>0</DocSecurity>
  <Lines>23</Lines>
  <Paragraphs>15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2026-01-28T14:44:00Z</dcterms:created>
  <dcterms:modified xsi:type="dcterms:W3CDTF">2026-01-28T14:45:00Z</dcterms:modified>
</cp:coreProperties>
</file>