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8E96B6" w14:textId="77777777" w:rsidR="00356476" w:rsidRDefault="00356476" w:rsidP="00356476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  <w:u w:val="single"/>
        </w:rPr>
        <w:t>Thomas ALEXANDER</w:t>
      </w:r>
      <w:r>
        <w:rPr>
          <w:rStyle w:val="s1"/>
        </w:rPr>
        <w:t xml:space="preserve">       (fl.1505)</w:t>
      </w:r>
    </w:p>
    <w:p w14:paraId="1D38A779" w14:textId="77777777" w:rsidR="00356476" w:rsidRDefault="00356476" w:rsidP="00356476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</w:rPr>
        <w:t>of Ilketshall, Suffolk.</w:t>
      </w:r>
    </w:p>
    <w:p w14:paraId="217DA167" w14:textId="77777777" w:rsidR="00356476" w:rsidRDefault="00356476" w:rsidP="00356476">
      <w:pPr>
        <w:pStyle w:val="NoSpacing"/>
        <w:tabs>
          <w:tab w:val="left" w:pos="720"/>
        </w:tabs>
        <w:rPr>
          <w:rStyle w:val="s1"/>
        </w:rPr>
      </w:pPr>
    </w:p>
    <w:p w14:paraId="6BA5BB17" w14:textId="77777777" w:rsidR="00356476" w:rsidRDefault="00356476" w:rsidP="00356476">
      <w:pPr>
        <w:pStyle w:val="NoSpacing"/>
        <w:tabs>
          <w:tab w:val="left" w:pos="720"/>
        </w:tabs>
        <w:rPr>
          <w:rStyle w:val="s1"/>
        </w:rPr>
      </w:pPr>
    </w:p>
    <w:p w14:paraId="500756EB" w14:textId="77777777" w:rsidR="00356476" w:rsidRDefault="00356476" w:rsidP="00356476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</w:rPr>
        <w:tab/>
        <w:t>1505</w:t>
      </w:r>
      <w:r>
        <w:rPr>
          <w:rStyle w:val="s1"/>
        </w:rPr>
        <w:tab/>
        <w:t>He made his Will.</w:t>
      </w:r>
    </w:p>
    <w:p w14:paraId="449E4F0F" w14:textId="77777777" w:rsidR="00356476" w:rsidRDefault="00356476" w:rsidP="00356476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</w:rPr>
        <w:tab/>
      </w:r>
      <w:r>
        <w:rPr>
          <w:rStyle w:val="s1"/>
        </w:rPr>
        <w:tab/>
        <w:t>(</w:t>
      </w:r>
      <w:hyperlink r:id="rId6" w:history="1">
        <w:r>
          <w:rPr>
            <w:rStyle w:val="s2"/>
          </w:rPr>
          <w:t>http://nrocat.norfolk.gov.uk</w:t>
        </w:r>
      </w:hyperlink>
      <w:r>
        <w:rPr>
          <w:rStyle w:val="s1"/>
        </w:rPr>
        <w:t xml:space="preserve">  Cat. Ref. NCC Will register, Garnon48)</w:t>
      </w:r>
    </w:p>
    <w:p w14:paraId="084BDC8D" w14:textId="77777777" w:rsidR="00356476" w:rsidRDefault="00356476" w:rsidP="00356476">
      <w:pPr>
        <w:pStyle w:val="NoSpacing"/>
        <w:tabs>
          <w:tab w:val="left" w:pos="720"/>
        </w:tabs>
        <w:rPr>
          <w:rStyle w:val="s1"/>
        </w:rPr>
      </w:pPr>
    </w:p>
    <w:p w14:paraId="6158C87D" w14:textId="77777777" w:rsidR="00356476" w:rsidRDefault="00356476" w:rsidP="00356476">
      <w:pPr>
        <w:pStyle w:val="NoSpacing"/>
        <w:tabs>
          <w:tab w:val="left" w:pos="720"/>
        </w:tabs>
        <w:rPr>
          <w:rStyle w:val="s1"/>
        </w:rPr>
      </w:pPr>
    </w:p>
    <w:p w14:paraId="26105740" w14:textId="77777777" w:rsidR="00356476" w:rsidRDefault="00356476" w:rsidP="00356476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</w:rPr>
        <w:t>18 August 2019</w:t>
      </w:r>
    </w:p>
    <w:p w14:paraId="5A47C85E" w14:textId="77777777" w:rsidR="006B2F86" w:rsidRPr="00E71FC3" w:rsidRDefault="0035647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B4180D" w14:textId="77777777" w:rsidR="00356476" w:rsidRDefault="00356476" w:rsidP="00E71FC3">
      <w:pPr>
        <w:spacing w:after="0" w:line="240" w:lineRule="auto"/>
      </w:pPr>
      <w:r>
        <w:separator/>
      </w:r>
    </w:p>
  </w:endnote>
  <w:endnote w:type="continuationSeparator" w:id="0">
    <w:p w14:paraId="3B0DDEC1" w14:textId="77777777" w:rsidR="00356476" w:rsidRDefault="0035647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2ECF47" w14:textId="77777777" w:rsidR="00E71FC3" w:rsidRPr="00E71FC3" w:rsidRDefault="00577BD5">
    <w:pPr>
      <w:pStyle w:val="Footer"/>
    </w:pPr>
    <w:r>
      <w:t xml:space="preserve">Compliation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DEAEB2" w14:textId="77777777" w:rsidR="00356476" w:rsidRDefault="00356476" w:rsidP="00E71FC3">
      <w:pPr>
        <w:spacing w:after="0" w:line="240" w:lineRule="auto"/>
      </w:pPr>
      <w:r>
        <w:separator/>
      </w:r>
    </w:p>
  </w:footnote>
  <w:footnote w:type="continuationSeparator" w:id="0">
    <w:p w14:paraId="34EA0064" w14:textId="77777777" w:rsidR="00356476" w:rsidRDefault="0035647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6476"/>
    <w:rsid w:val="001A7C09"/>
    <w:rsid w:val="00356476"/>
    <w:rsid w:val="00577BD5"/>
    <w:rsid w:val="006A1F77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D5DC01"/>
  <w15:chartTrackingRefBased/>
  <w15:docId w15:val="{0BAD82C8-CC6B-4AD5-8D27-B2F0712878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customStyle="1" w:styleId="s1">
    <w:name w:val="s1"/>
    <w:basedOn w:val="DefaultParagraphFont"/>
    <w:rsid w:val="00356476"/>
    <w:rPr>
      <w:rFonts w:ascii="Times New Roman" w:hAnsi="Times New Roman" w:cs="Times New Roman" w:hint="default"/>
      <w:b w:val="0"/>
      <w:bCs w:val="0"/>
      <w:i w:val="0"/>
      <w:iCs w:val="0"/>
      <w:sz w:val="24"/>
      <w:szCs w:val="24"/>
    </w:rPr>
  </w:style>
  <w:style w:type="character" w:customStyle="1" w:styleId="s2">
    <w:name w:val="s2"/>
    <w:basedOn w:val="DefaultParagraphFont"/>
    <w:rsid w:val="00356476"/>
    <w:rPr>
      <w:rFonts w:ascii="Times New Roman" w:hAnsi="Times New Roman" w:cs="Times New Roman" w:hint="default"/>
      <w:b w:val="0"/>
      <w:bCs w:val="0"/>
      <w:i w:val="0"/>
      <w:iCs w:val="0"/>
      <w:color w:val="0000FF"/>
      <w:sz w:val="24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</Template>
  <TotalTime>1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2019-12-21T20:42:00Z</dcterms:created>
  <dcterms:modified xsi:type="dcterms:W3CDTF">2019-12-21T20:43:00Z</dcterms:modified>
</cp:coreProperties>
</file>