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5A770C" w14:textId="77777777" w:rsidR="009B5890" w:rsidRDefault="009B5890" w:rsidP="009B589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ALEWYN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fl.1421)</w:t>
      </w:r>
    </w:p>
    <w:p w14:paraId="6B95C925" w14:textId="77777777" w:rsidR="009B5890" w:rsidRDefault="009B5890" w:rsidP="009B589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Thaxted, Essex.</w:t>
      </w:r>
    </w:p>
    <w:p w14:paraId="6C527CB6" w14:textId="77777777" w:rsidR="009B5890" w:rsidRDefault="009B5890" w:rsidP="009B589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3873E17" w14:textId="77777777" w:rsidR="009B5890" w:rsidRDefault="009B5890" w:rsidP="009B589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665C874" w14:textId="77777777" w:rsidR="009B5890" w:rsidRDefault="009B5890" w:rsidP="009B589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1421</w:t>
      </w:r>
      <w:r>
        <w:rPr>
          <w:rFonts w:ascii="Times New Roman" w:hAnsi="Times New Roman" w:cs="Times New Roman"/>
          <w:sz w:val="24"/>
          <w:szCs w:val="24"/>
        </w:rPr>
        <w:tab/>
        <w:t xml:space="preserve">He made a plaint of debt against John Glover of </w:t>
      </w:r>
      <w:proofErr w:type="spellStart"/>
      <w:r>
        <w:rPr>
          <w:rFonts w:ascii="Times New Roman" w:hAnsi="Times New Roman" w:cs="Times New Roman"/>
          <w:sz w:val="24"/>
          <w:szCs w:val="24"/>
        </w:rPr>
        <w:t>Bardfield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 Ralph</w:t>
      </w:r>
    </w:p>
    <w:p w14:paraId="69C7EAA5" w14:textId="77777777" w:rsidR="009B5890" w:rsidRDefault="009B5890" w:rsidP="009B589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Jankyn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Thaxted(q.v.), Edmund </w:t>
      </w:r>
      <w:proofErr w:type="spellStart"/>
      <w:r>
        <w:rPr>
          <w:rFonts w:ascii="Times New Roman" w:hAnsi="Times New Roman" w:cs="Times New Roman"/>
          <w:sz w:val="24"/>
          <w:szCs w:val="24"/>
        </w:rPr>
        <w:t>Holdeburgh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Thaxted(q.v.), John</w:t>
      </w:r>
    </w:p>
    <w:p w14:paraId="3581BA59" w14:textId="77777777" w:rsidR="009B5890" w:rsidRDefault="009B5890" w:rsidP="009B589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Ostler, senior, of Thaxted(q.v.), and John Heyward of Thaxted(q.v.).</w:t>
      </w:r>
    </w:p>
    <w:p w14:paraId="4CD6AC37" w14:textId="77777777" w:rsidR="009B5890" w:rsidRDefault="009B5890" w:rsidP="009B589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9B1A7F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https://waalt.uh.edu/index.php/CP40/641:_A-J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6299A98C" w14:textId="77777777" w:rsidR="009B5890" w:rsidRDefault="009B5890" w:rsidP="009B589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C0A4B75" w14:textId="77777777" w:rsidR="009B5890" w:rsidRDefault="009B5890" w:rsidP="009B589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1FD9B0C" w14:textId="77777777" w:rsidR="009B5890" w:rsidRDefault="009B5890" w:rsidP="009B589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July 2022</w:t>
      </w:r>
    </w:p>
    <w:p w14:paraId="03A5EB04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0696E2" w14:textId="77777777" w:rsidR="009B5890" w:rsidRDefault="009B5890" w:rsidP="009139A6">
      <w:r>
        <w:separator/>
      </w:r>
    </w:p>
  </w:endnote>
  <w:endnote w:type="continuationSeparator" w:id="0">
    <w:p w14:paraId="0D6EBC12" w14:textId="77777777" w:rsidR="009B5890" w:rsidRDefault="009B589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9D388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125D9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42BC9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35B094" w14:textId="77777777" w:rsidR="009B5890" w:rsidRDefault="009B5890" w:rsidP="009139A6">
      <w:r>
        <w:separator/>
      </w:r>
    </w:p>
  </w:footnote>
  <w:footnote w:type="continuationSeparator" w:id="0">
    <w:p w14:paraId="0886E5F7" w14:textId="77777777" w:rsidR="009B5890" w:rsidRDefault="009B589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8CD4D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1D761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F8399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890"/>
    <w:rsid w:val="000666E0"/>
    <w:rsid w:val="002510B7"/>
    <w:rsid w:val="005C130B"/>
    <w:rsid w:val="00826F5C"/>
    <w:rsid w:val="009139A6"/>
    <w:rsid w:val="009448BB"/>
    <w:rsid w:val="009B5890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F6CCAB"/>
  <w15:chartTrackingRefBased/>
  <w15:docId w15:val="{CD7269D1-2717-4A21-A14A-ABEEF17FA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9B589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41:_A-J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58</Words>
  <Characters>335</Characters>
  <Application>Microsoft Office Word</Application>
  <DocSecurity>0</DocSecurity>
  <Lines>2</Lines>
  <Paragraphs>1</Paragraphs>
  <ScaleCrop>false</ScaleCrop>
  <Company/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2022-07-06T17:59:00Z</dcterms:created>
  <dcterms:modified xsi:type="dcterms:W3CDTF">2022-07-06T18:00:00Z</dcterms:modified>
</cp:coreProperties>
</file>