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F0BCBF" w14:textId="77777777" w:rsidR="008B1D22" w:rsidRDefault="008B1D22" w:rsidP="008B1D2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ALEVYN</w:t>
      </w:r>
      <w:r>
        <w:rPr>
          <w:rFonts w:ascii="Times New Roman" w:hAnsi="Times New Roman" w:cs="Times New Roman"/>
          <w:sz w:val="24"/>
          <w:szCs w:val="24"/>
        </w:rPr>
        <w:t xml:space="preserve">        (fl.1496)</w:t>
      </w:r>
    </w:p>
    <w:p w14:paraId="4385A6E1" w14:textId="7F47DDC4" w:rsidR="008B1D22" w:rsidRDefault="008B1D22" w:rsidP="008B1D2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  <w:r w:rsidR="00846069">
        <w:rPr>
          <w:rFonts w:ascii="Times New Roman" w:hAnsi="Times New Roman" w:cs="Times New Roman"/>
          <w:sz w:val="24"/>
          <w:szCs w:val="24"/>
        </w:rPr>
        <w:t xml:space="preserve"> Apprentice cutler.</w:t>
      </w:r>
    </w:p>
    <w:p w14:paraId="795FE81E" w14:textId="77777777" w:rsidR="008B1D22" w:rsidRDefault="008B1D22" w:rsidP="008B1D2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58B3B1" w14:textId="77777777" w:rsidR="008B1D22" w:rsidRDefault="008B1D22" w:rsidP="008B1D2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F2839D" w14:textId="77777777" w:rsidR="008B1D22" w:rsidRDefault="008B1D22" w:rsidP="008B1D2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1496</w:t>
      </w:r>
      <w:r>
        <w:rPr>
          <w:rFonts w:ascii="Times New Roman" w:hAnsi="Times New Roman" w:cs="Times New Roman"/>
          <w:sz w:val="24"/>
          <w:szCs w:val="24"/>
        </w:rPr>
        <w:tab/>
        <w:t>He became apprenticed to Thomas Awodde, cutler(q.v.).</w:t>
      </w:r>
    </w:p>
    <w:p w14:paraId="4AAFF0AE" w14:textId="77777777" w:rsidR="008B1D22" w:rsidRDefault="008B1D22" w:rsidP="008B1D2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3322F">
        <w:rPr>
          <w:rFonts w:ascii="Times New Roman" w:hAnsi="Times New Roman" w:cs="Times New Roman"/>
          <w:sz w:val="24"/>
          <w:szCs w:val="24"/>
        </w:rPr>
        <w:t>(London Apprenticeship Abstracts 1442-1850)</w:t>
      </w:r>
    </w:p>
    <w:p w14:paraId="5AB12A76" w14:textId="77777777" w:rsidR="008B1D22" w:rsidRDefault="008B1D22" w:rsidP="008B1D2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B6D63E" w14:textId="77777777" w:rsidR="008B1D22" w:rsidRDefault="008B1D22" w:rsidP="008B1D2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45FF82" w14:textId="77777777" w:rsidR="008B1D22" w:rsidRDefault="008B1D22" w:rsidP="008B1D2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June 2022</w:t>
      </w:r>
    </w:p>
    <w:p w14:paraId="56D1BD5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95DEAC" w14:textId="77777777" w:rsidR="008B1D22" w:rsidRDefault="008B1D22" w:rsidP="009139A6">
      <w:r>
        <w:separator/>
      </w:r>
    </w:p>
  </w:endnote>
  <w:endnote w:type="continuationSeparator" w:id="0">
    <w:p w14:paraId="572E60F8" w14:textId="77777777" w:rsidR="008B1D22" w:rsidRDefault="008B1D2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D665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1324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5D39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5A75FF" w14:textId="77777777" w:rsidR="008B1D22" w:rsidRDefault="008B1D22" w:rsidP="009139A6">
      <w:r>
        <w:separator/>
      </w:r>
    </w:p>
  </w:footnote>
  <w:footnote w:type="continuationSeparator" w:id="0">
    <w:p w14:paraId="2A394995" w14:textId="77777777" w:rsidR="008B1D22" w:rsidRDefault="008B1D2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325E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553C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EB21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D22"/>
    <w:rsid w:val="000666E0"/>
    <w:rsid w:val="002510B7"/>
    <w:rsid w:val="005C130B"/>
    <w:rsid w:val="00826F5C"/>
    <w:rsid w:val="00846069"/>
    <w:rsid w:val="008B1D22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65142"/>
  <w15:chartTrackingRefBased/>
  <w15:docId w15:val="{248014C2-D023-46FD-87B1-30CAB9881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2022-08-04T09:24:00Z</dcterms:created>
  <dcterms:modified xsi:type="dcterms:W3CDTF">2023-03-05T13:10:00Z</dcterms:modified>
</cp:coreProperties>
</file>