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CE829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d.ca.1440)</w:t>
      </w:r>
    </w:p>
    <w:p w14:paraId="797331FA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12FCB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34ED8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Thomasina(q.v.)</w:t>
      </w:r>
    </w:p>
    <w:p w14:paraId="501494FA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A412DD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46C2B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669D31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They appear in the Plea Rolls.   (ibid.)</w:t>
      </w:r>
    </w:p>
    <w:p w14:paraId="6DA9261B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7DAB0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D5599" w14:textId="77777777" w:rsidR="00F7607E" w:rsidRDefault="00F7607E" w:rsidP="00F760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2022</w:t>
      </w:r>
    </w:p>
    <w:p w14:paraId="2CC382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E03BA" w14:textId="77777777" w:rsidR="00F7607E" w:rsidRDefault="00F7607E" w:rsidP="009139A6">
      <w:r>
        <w:separator/>
      </w:r>
    </w:p>
  </w:endnote>
  <w:endnote w:type="continuationSeparator" w:id="0">
    <w:p w14:paraId="49DD1770" w14:textId="77777777" w:rsidR="00F7607E" w:rsidRDefault="00F760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791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EA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0D0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692C8" w14:textId="77777777" w:rsidR="00F7607E" w:rsidRDefault="00F7607E" w:rsidP="009139A6">
      <w:r>
        <w:separator/>
      </w:r>
    </w:p>
  </w:footnote>
  <w:footnote w:type="continuationSeparator" w:id="0">
    <w:p w14:paraId="65B6DA8E" w14:textId="77777777" w:rsidR="00F7607E" w:rsidRDefault="00F760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E39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E4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C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7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03BCD"/>
  <w15:chartTrackingRefBased/>
  <w15:docId w15:val="{E7063884-1CDB-485F-9523-114E7C14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7607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2022-02-08T15:10:00Z</dcterms:created>
  <dcterms:modified xsi:type="dcterms:W3CDTF">2022-02-08T15:10:00Z</dcterms:modified>
</cp:coreProperties>
</file>