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4DD94" w14:textId="77777777" w:rsidR="00BB4885" w:rsidRDefault="00BB4885" w:rsidP="00BB4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ALET</w:t>
      </w:r>
      <w:r>
        <w:rPr>
          <w:rFonts w:ascii="Times New Roman" w:hAnsi="Times New Roman" w:cs="Times New Roman"/>
          <w:sz w:val="24"/>
          <w:szCs w:val="24"/>
        </w:rPr>
        <w:t xml:space="preserve">     (fl.1423)</w:t>
      </w:r>
    </w:p>
    <w:p w14:paraId="0F8572A0" w14:textId="77777777" w:rsidR="00BB4885" w:rsidRDefault="00BB4885" w:rsidP="00BB4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0D8B2145" w14:textId="77777777" w:rsidR="00BB4885" w:rsidRDefault="00BB4885" w:rsidP="00BB48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880FF0" w14:textId="77777777" w:rsidR="00BB4885" w:rsidRDefault="00BB4885" w:rsidP="00BB48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D822AF" w14:textId="77777777" w:rsidR="00BB4885" w:rsidRDefault="00BB4885" w:rsidP="00BB4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Mar.1423</w:t>
      </w:r>
      <w:r>
        <w:rPr>
          <w:rFonts w:ascii="Times New Roman" w:hAnsi="Times New Roman" w:cs="Times New Roman"/>
          <w:sz w:val="24"/>
          <w:szCs w:val="24"/>
        </w:rPr>
        <w:tab/>
        <w:t>He w</w:t>
      </w:r>
      <w:r w:rsidR="00DB13E8">
        <w:rPr>
          <w:rFonts w:ascii="Times New Roman" w:hAnsi="Times New Roman" w:cs="Times New Roman"/>
          <w:sz w:val="24"/>
          <w:szCs w:val="24"/>
        </w:rPr>
        <w:t>as ordained acolyte</w:t>
      </w:r>
      <w:r>
        <w:rPr>
          <w:rFonts w:ascii="Times New Roman" w:hAnsi="Times New Roman" w:cs="Times New Roman"/>
          <w:sz w:val="24"/>
          <w:szCs w:val="24"/>
        </w:rPr>
        <w:t xml:space="preserve">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Pawton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9B76BC4" w14:textId="77777777" w:rsidR="00BB4885" w:rsidRDefault="00BB4885" w:rsidP="00BB4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St.Breock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Edmund Lacy, Bishop of Exeter(q.v.).</w:t>
      </w:r>
    </w:p>
    <w:p w14:paraId="2CAE1007" w14:textId="7028D959" w:rsidR="00BB4885" w:rsidRDefault="00BB4885" w:rsidP="00BB4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Lacy, Bishop of Exeter 1420-55,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CE454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80)</w:t>
      </w:r>
    </w:p>
    <w:p w14:paraId="2CA99D82" w14:textId="77777777" w:rsidR="00BB4885" w:rsidRDefault="00BB4885" w:rsidP="00BB48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0C4A37" w14:textId="77777777" w:rsidR="00BB4885" w:rsidRDefault="00BB4885" w:rsidP="00BB48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7C61F" w14:textId="77777777" w:rsidR="00DD5B8A" w:rsidRPr="00BB4885" w:rsidRDefault="00BB4885" w:rsidP="00BB4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</w:p>
    <w:sectPr w:rsidR="00DD5B8A" w:rsidRPr="00BB48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273C1" w14:textId="77777777" w:rsidR="00BB4885" w:rsidRDefault="00BB4885" w:rsidP="00564E3C">
      <w:pPr>
        <w:spacing w:after="0" w:line="240" w:lineRule="auto"/>
      </w:pPr>
      <w:r>
        <w:separator/>
      </w:r>
    </w:p>
  </w:endnote>
  <w:endnote w:type="continuationSeparator" w:id="0">
    <w:p w14:paraId="79467D97" w14:textId="77777777" w:rsidR="00BB4885" w:rsidRDefault="00BB488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59DB5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59C68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E454B">
      <w:rPr>
        <w:rFonts w:ascii="Times New Roman" w:hAnsi="Times New Roman" w:cs="Times New Roman"/>
        <w:noProof/>
        <w:sz w:val="24"/>
        <w:szCs w:val="24"/>
      </w:rPr>
      <w:t>30 August 2019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6A1E0750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1D783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C6B33" w14:textId="77777777" w:rsidR="00BB4885" w:rsidRDefault="00BB4885" w:rsidP="00564E3C">
      <w:pPr>
        <w:spacing w:after="0" w:line="240" w:lineRule="auto"/>
      </w:pPr>
      <w:r>
        <w:separator/>
      </w:r>
    </w:p>
  </w:footnote>
  <w:footnote w:type="continuationSeparator" w:id="0">
    <w:p w14:paraId="650D00C9" w14:textId="77777777" w:rsidR="00BB4885" w:rsidRDefault="00BB488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0DFD1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99602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38758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885"/>
    <w:rsid w:val="00372DC6"/>
    <w:rsid w:val="00564E3C"/>
    <w:rsid w:val="0064591D"/>
    <w:rsid w:val="00BB4885"/>
    <w:rsid w:val="00CE454B"/>
    <w:rsid w:val="00DB13E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80836"/>
  <w15:chartTrackingRefBased/>
  <w15:docId w15:val="{B91B6822-B577-4649-B3F0-2D5015D6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2016-02-09T10:38:00Z</dcterms:created>
  <dcterms:modified xsi:type="dcterms:W3CDTF">2019-08-30T16:00:00Z</dcterms:modified>
</cp:coreProperties>
</file>