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9FBAD" w14:textId="77777777" w:rsidR="00BE6BD7" w:rsidRDefault="00BE6BD7" w:rsidP="00BE6BD7">
      <w:pPr>
        <w:pStyle w:val="NoSpacing"/>
      </w:pPr>
      <w:r>
        <w:rPr>
          <w:u w:val="single"/>
        </w:rPr>
        <w:t>Master John ALESTRE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4218E8A6" w14:textId="57F552D5" w:rsidR="00BE6BD7" w:rsidRDefault="00BE6BD7" w:rsidP="00BE6BD7">
      <w:pPr>
        <w:pStyle w:val="NoSpacing"/>
      </w:pPr>
      <w:r>
        <w:t xml:space="preserve">Canon of </w:t>
      </w:r>
      <w:proofErr w:type="spellStart"/>
      <w:r>
        <w:t>Thurgarton</w:t>
      </w:r>
      <w:proofErr w:type="spellEnd"/>
      <w:r>
        <w:t>.</w:t>
      </w:r>
    </w:p>
    <w:p w14:paraId="50A2091D" w14:textId="77777777" w:rsidR="00BE6BD7" w:rsidRDefault="00BE6BD7" w:rsidP="00BE6BD7">
      <w:pPr>
        <w:pStyle w:val="NoSpacing"/>
      </w:pPr>
    </w:p>
    <w:p w14:paraId="73446B15" w14:textId="77777777" w:rsidR="00BE6BD7" w:rsidRDefault="00BE6BD7" w:rsidP="00BE6BD7">
      <w:pPr>
        <w:pStyle w:val="NoSpacing"/>
      </w:pPr>
    </w:p>
    <w:p w14:paraId="22CD04C2" w14:textId="77777777" w:rsidR="00BE6BD7" w:rsidRDefault="00BE6BD7" w:rsidP="00BE6BD7">
      <w:pPr>
        <w:pStyle w:val="NoSpacing"/>
      </w:pPr>
      <w:r>
        <w:t xml:space="preserve"> 9 Mar.1476</w:t>
      </w:r>
      <w:r>
        <w:tab/>
        <w:t>He was ordained priest in the conventual church of the Franciscans in</w:t>
      </w:r>
    </w:p>
    <w:p w14:paraId="2E3C5155" w14:textId="77777777" w:rsidR="00BE6BD7" w:rsidRDefault="00BE6BD7" w:rsidP="00BE6BD7">
      <w:pPr>
        <w:pStyle w:val="NoSpacing"/>
      </w:pPr>
      <w:r>
        <w:tab/>
      </w:r>
      <w:r>
        <w:tab/>
        <w:t>York by William Egremont, Bishop of Dromore(q.v.).</w:t>
      </w:r>
    </w:p>
    <w:p w14:paraId="5B08EEF6" w14:textId="4D87A74E" w:rsidR="00BE6BD7" w:rsidRDefault="00BE6BD7" w:rsidP="00BE6BD7">
      <w:pPr>
        <w:pStyle w:val="NoSpacing"/>
      </w:pPr>
      <w:r>
        <w:tab/>
      </w:r>
      <w:r>
        <w:tab/>
        <w:t>(“York Clergy Ordinations 1475-1500” ed. David M. Smith p.12)</w:t>
      </w:r>
    </w:p>
    <w:p w14:paraId="7BFD3AA8" w14:textId="50A6B65D" w:rsidR="00BE6BD7" w:rsidRDefault="00BE6BD7" w:rsidP="00BE6BD7">
      <w:pPr>
        <w:pStyle w:val="NoSpacing"/>
      </w:pPr>
      <w:r>
        <w:tab/>
        <w:t>1494</w:t>
      </w:r>
      <w:r>
        <w:tab/>
        <w:t xml:space="preserve">He became Prior of </w:t>
      </w:r>
      <w:proofErr w:type="spellStart"/>
      <w:r>
        <w:t>Thurgarton</w:t>
      </w:r>
      <w:proofErr w:type="spellEnd"/>
      <w:r>
        <w:t>.   (ibid. n.10)</w:t>
      </w:r>
      <w:bookmarkStart w:id="0" w:name="_GoBack"/>
      <w:bookmarkEnd w:id="0"/>
    </w:p>
    <w:p w14:paraId="00C43F58" w14:textId="77777777" w:rsidR="00BE6BD7" w:rsidRDefault="00BE6BD7" w:rsidP="00BE6BD7">
      <w:pPr>
        <w:pStyle w:val="NoSpacing"/>
      </w:pPr>
    </w:p>
    <w:p w14:paraId="03BEBCA2" w14:textId="77777777" w:rsidR="00BE6BD7" w:rsidRDefault="00BE6BD7" w:rsidP="00BE6BD7">
      <w:pPr>
        <w:pStyle w:val="NoSpacing"/>
      </w:pPr>
    </w:p>
    <w:p w14:paraId="47574607" w14:textId="77777777" w:rsidR="00BE6BD7" w:rsidRPr="00725E23" w:rsidRDefault="00BE6BD7" w:rsidP="00BE6BD7">
      <w:pPr>
        <w:pStyle w:val="NoSpacing"/>
      </w:pPr>
      <w:r>
        <w:t>30 April 2019</w:t>
      </w:r>
    </w:p>
    <w:p w14:paraId="6C996538" w14:textId="0D76F321" w:rsidR="006B2F86" w:rsidRPr="00BE6BD7" w:rsidRDefault="00BE6BD7" w:rsidP="00E71FC3">
      <w:pPr>
        <w:pStyle w:val="NoSpacing"/>
      </w:pPr>
    </w:p>
    <w:sectPr w:rsidR="006B2F86" w:rsidRPr="00BE6B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303EA" w14:textId="77777777" w:rsidR="00BE6BD7" w:rsidRDefault="00BE6BD7" w:rsidP="00E71FC3">
      <w:pPr>
        <w:spacing w:after="0" w:line="240" w:lineRule="auto"/>
      </w:pPr>
      <w:r>
        <w:separator/>
      </w:r>
    </w:p>
  </w:endnote>
  <w:endnote w:type="continuationSeparator" w:id="0">
    <w:p w14:paraId="396B05AC" w14:textId="77777777" w:rsidR="00BE6BD7" w:rsidRDefault="00BE6B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98A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D109A" w14:textId="77777777" w:rsidR="00BE6BD7" w:rsidRDefault="00BE6BD7" w:rsidP="00E71FC3">
      <w:pPr>
        <w:spacing w:after="0" w:line="240" w:lineRule="auto"/>
      </w:pPr>
      <w:r>
        <w:separator/>
      </w:r>
    </w:p>
  </w:footnote>
  <w:footnote w:type="continuationSeparator" w:id="0">
    <w:p w14:paraId="6C1266E1" w14:textId="77777777" w:rsidR="00BE6BD7" w:rsidRDefault="00BE6B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BD7"/>
    <w:rsid w:val="001A7C09"/>
    <w:rsid w:val="00577BD5"/>
    <w:rsid w:val="00656CBA"/>
    <w:rsid w:val="006A1F77"/>
    <w:rsid w:val="00733BE7"/>
    <w:rsid w:val="00AB52E8"/>
    <w:rsid w:val="00B16D3F"/>
    <w:rsid w:val="00BB41AC"/>
    <w:rsid w:val="00BE6B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A1C26"/>
  <w15:chartTrackingRefBased/>
  <w15:docId w15:val="{E74A2EE3-B00C-4B91-BDBD-AD42788D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2019-04-30T20:24:00Z</dcterms:created>
  <dcterms:modified xsi:type="dcterms:W3CDTF">2019-04-30T20:27:00Z</dcterms:modified>
</cp:coreProperties>
</file>