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5AB606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Richard ALEE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fl.1484)</w:t>
      </w:r>
    </w:p>
    <w:p w14:paraId="3805D720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West Ham.</w:t>
      </w:r>
    </w:p>
    <w:p w14:paraId="531AC363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</w:p>
    <w:p w14:paraId="44C681DC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</w:p>
    <w:p w14:paraId="0E70A70C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29 Jan.1484</w:t>
      </w:r>
      <w:r>
        <w:rPr>
          <w:rFonts w:eastAsia="Times New Roman" w:cs="Times New Roman"/>
          <w:szCs w:val="24"/>
        </w:rPr>
        <w:tab/>
        <w:t xml:space="preserve">John </w:t>
      </w:r>
      <w:proofErr w:type="spellStart"/>
      <w:r>
        <w:rPr>
          <w:rFonts w:eastAsia="Times New Roman" w:cs="Times New Roman"/>
          <w:szCs w:val="24"/>
        </w:rPr>
        <w:t>Pake</w:t>
      </w:r>
      <w:proofErr w:type="spellEnd"/>
      <w:r>
        <w:rPr>
          <w:rFonts w:eastAsia="Times New Roman" w:cs="Times New Roman"/>
          <w:szCs w:val="24"/>
        </w:rPr>
        <w:t xml:space="preserve"> of London, draper(q.v.), bequeathed him 10s with 3s 4d for his wife.</w:t>
      </w:r>
    </w:p>
    <w:p w14:paraId="12C52DD6" w14:textId="77777777" w:rsidR="00AA7709" w:rsidRDefault="00AA7709" w:rsidP="00AA770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 </w:t>
      </w:r>
    </w:p>
    <w:p w14:paraId="317C203E" w14:textId="77777777" w:rsidR="00AA7709" w:rsidRDefault="00AA7709" w:rsidP="00AA7709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pp.313-6)</w:t>
      </w:r>
    </w:p>
    <w:p w14:paraId="01EDB887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</w:p>
    <w:p w14:paraId="17CCC9E5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</w:p>
    <w:p w14:paraId="266A082C" w14:textId="77777777" w:rsidR="00AA7709" w:rsidRDefault="00AA7709" w:rsidP="00AA770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May 2023</w:t>
      </w:r>
    </w:p>
    <w:p w14:paraId="06A1BEF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D870D3" w14:textId="77777777" w:rsidR="00AA7709" w:rsidRDefault="00AA7709" w:rsidP="009139A6">
      <w:r>
        <w:separator/>
      </w:r>
    </w:p>
  </w:endnote>
  <w:endnote w:type="continuationSeparator" w:id="0">
    <w:p w14:paraId="5AD3A321" w14:textId="77777777" w:rsidR="00AA7709" w:rsidRDefault="00AA77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F4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A139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E2EC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69F70" w14:textId="77777777" w:rsidR="00AA7709" w:rsidRDefault="00AA7709" w:rsidP="009139A6">
      <w:r>
        <w:separator/>
      </w:r>
    </w:p>
  </w:footnote>
  <w:footnote w:type="continuationSeparator" w:id="0">
    <w:p w14:paraId="4BA7BDD0" w14:textId="77777777" w:rsidR="00AA7709" w:rsidRDefault="00AA77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65C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41C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DDF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709"/>
    <w:rsid w:val="000666E0"/>
    <w:rsid w:val="002510B7"/>
    <w:rsid w:val="005C130B"/>
    <w:rsid w:val="00826F5C"/>
    <w:rsid w:val="009139A6"/>
    <w:rsid w:val="009448BB"/>
    <w:rsid w:val="00947624"/>
    <w:rsid w:val="00A3176C"/>
    <w:rsid w:val="00AA7709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FEC80"/>
  <w15:chartTrackingRefBased/>
  <w15:docId w15:val="{4A110C4C-C2A3-4A07-81F9-0062C1243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2023-05-12T20:32:00Z</dcterms:created>
  <dcterms:modified xsi:type="dcterms:W3CDTF">2023-05-12T20:32:00Z</dcterms:modified>
</cp:coreProperties>
</file>