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D2DCE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ALEBY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5C2F25B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Louth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Husbandman.</w:t>
      </w:r>
    </w:p>
    <w:p w14:paraId="62D86193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244069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C7C739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Kesyng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brought a plaint of debt against</w:t>
      </w:r>
    </w:p>
    <w:p w14:paraId="0232AFB3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Brentwood, Essex(q.v.), his wife, Clemencia(q.v.),</w:t>
      </w:r>
    </w:p>
    <w:p w14:paraId="6D8B1F45" w14:textId="77777777" w:rsidR="00E75C3B" w:rsidRDefault="00E75C3B" w:rsidP="00E75C3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Geoffrey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Bristol(q.v.) and Richard Wynn of London, cordwainer(q.v.).   </w:t>
      </w:r>
    </w:p>
    <w:p w14:paraId="0D3B9195" w14:textId="734E4683" w:rsidR="00E75C3B" w:rsidRDefault="00E75C3B" w:rsidP="00E75C3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22EBA9" w14:textId="77777777" w:rsidR="00F5344F" w:rsidRDefault="00F5344F" w:rsidP="00F534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4CC0BE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8B1B08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98CBDC" w14:textId="77777777" w:rsidR="00E75C3B" w:rsidRDefault="00E75C3B" w:rsidP="00E75C3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May 2021</w:t>
      </w:r>
    </w:p>
    <w:p w14:paraId="448750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C64B4" w14:textId="77777777" w:rsidR="009D58F5" w:rsidRDefault="009D58F5" w:rsidP="009139A6">
      <w:r>
        <w:separator/>
      </w:r>
    </w:p>
  </w:endnote>
  <w:endnote w:type="continuationSeparator" w:id="0">
    <w:p w14:paraId="205CE180" w14:textId="77777777" w:rsidR="009D58F5" w:rsidRDefault="009D58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30F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4F2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70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352FD" w14:textId="77777777" w:rsidR="009D58F5" w:rsidRDefault="009D58F5" w:rsidP="009139A6">
      <w:r>
        <w:separator/>
      </w:r>
    </w:p>
  </w:footnote>
  <w:footnote w:type="continuationSeparator" w:id="0">
    <w:p w14:paraId="786233BE" w14:textId="77777777" w:rsidR="009D58F5" w:rsidRDefault="009D58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4DF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CE3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40E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B"/>
    <w:rsid w:val="000666E0"/>
    <w:rsid w:val="002510B7"/>
    <w:rsid w:val="005C130B"/>
    <w:rsid w:val="00826F5C"/>
    <w:rsid w:val="009139A6"/>
    <w:rsid w:val="009448BB"/>
    <w:rsid w:val="009D58F5"/>
    <w:rsid w:val="00A3176C"/>
    <w:rsid w:val="00AE65F8"/>
    <w:rsid w:val="00BA00AB"/>
    <w:rsid w:val="00CB4ED9"/>
    <w:rsid w:val="00E75C3B"/>
    <w:rsid w:val="00EB3209"/>
    <w:rsid w:val="00F5287F"/>
    <w:rsid w:val="00F5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D474C"/>
  <w15:chartTrackingRefBased/>
  <w15:docId w15:val="{FE3604D0-08F1-4096-8244-407F684EB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5C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2021-05-31T18:41:00Z</dcterms:created>
  <dcterms:modified xsi:type="dcterms:W3CDTF">2021-11-22T21:38:00Z</dcterms:modified>
</cp:coreProperties>
</file>