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47B27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ALDYRSLEY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fl.1495)</w:t>
      </w:r>
    </w:p>
    <w:p w14:paraId="00D562CF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Dronfield, Derbyshire.</w:t>
      </w:r>
    </w:p>
    <w:p w14:paraId="153C584C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141ED2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F4101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Harvee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Coal Aston(q.v.).</w:t>
      </w:r>
    </w:p>
    <w:p w14:paraId="1A9DBC4D" w14:textId="77777777" w:rsidR="00671DF3" w:rsidRPr="006060AD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60AD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060AD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 w:rsidRPr="006060AD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04D8FE5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60754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3F1C3" w14:textId="77777777" w:rsidR="00671DF3" w:rsidRDefault="00671DF3" w:rsidP="00671D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2022</w:t>
      </w:r>
    </w:p>
    <w:p w14:paraId="41175B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99294" w14:textId="77777777" w:rsidR="00671DF3" w:rsidRDefault="00671DF3" w:rsidP="009139A6">
      <w:r>
        <w:separator/>
      </w:r>
    </w:p>
  </w:endnote>
  <w:endnote w:type="continuationSeparator" w:id="0">
    <w:p w14:paraId="6702BA88" w14:textId="77777777" w:rsidR="00671DF3" w:rsidRDefault="00671D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59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B5F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D3F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6CE00" w14:textId="77777777" w:rsidR="00671DF3" w:rsidRDefault="00671DF3" w:rsidP="009139A6">
      <w:r>
        <w:separator/>
      </w:r>
    </w:p>
  </w:footnote>
  <w:footnote w:type="continuationSeparator" w:id="0">
    <w:p w14:paraId="6825A71F" w14:textId="77777777" w:rsidR="00671DF3" w:rsidRDefault="00671D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E9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DF2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260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F3"/>
    <w:rsid w:val="000666E0"/>
    <w:rsid w:val="002510B7"/>
    <w:rsid w:val="005C130B"/>
    <w:rsid w:val="00671DF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9D1A0"/>
  <w15:chartTrackingRefBased/>
  <w15:docId w15:val="{ACB857D6-334F-4E47-A4B2-26B252C4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1D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2022-09-30T07:46:00Z</dcterms:created>
  <dcterms:modified xsi:type="dcterms:W3CDTF">2022-09-30T07:46:00Z</dcterms:modified>
</cp:coreProperties>
</file>