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4A84C" w14:textId="77777777" w:rsidR="008B6F95" w:rsidRDefault="008B6F95" w:rsidP="008B6F95">
      <w:pPr>
        <w:pStyle w:val="NoSpacing"/>
      </w:pPr>
      <w:r>
        <w:rPr>
          <w:u w:val="single"/>
        </w:rPr>
        <w:t>Thomas ALDYRSEY</w:t>
      </w:r>
      <w:r>
        <w:t xml:space="preserve">    </w:t>
      </w:r>
      <w:proofErr w:type="gramStart"/>
      <w:r>
        <w:t xml:space="preserve">   (</w:t>
      </w:r>
      <w:proofErr w:type="gramEnd"/>
      <w:r>
        <w:t>fl.1477)</w:t>
      </w:r>
    </w:p>
    <w:p w14:paraId="3C2963F2" w14:textId="77777777" w:rsidR="008B6F95" w:rsidRDefault="008B6F95" w:rsidP="008B6F95">
      <w:pPr>
        <w:pStyle w:val="NoSpacing"/>
      </w:pPr>
      <w:r>
        <w:t>Yeoman of the Crown.</w:t>
      </w:r>
    </w:p>
    <w:p w14:paraId="1AEC09D1" w14:textId="77777777" w:rsidR="008B6F95" w:rsidRDefault="008B6F95" w:rsidP="008B6F95">
      <w:pPr>
        <w:pStyle w:val="NoSpacing"/>
      </w:pPr>
    </w:p>
    <w:p w14:paraId="6C4154AA" w14:textId="77777777" w:rsidR="008B6F95" w:rsidRDefault="008B6F95" w:rsidP="008B6F95">
      <w:pPr>
        <w:pStyle w:val="NoSpacing"/>
      </w:pPr>
    </w:p>
    <w:p w14:paraId="2159F160" w14:textId="77777777" w:rsidR="008B6F95" w:rsidRDefault="008B6F95" w:rsidP="008B6F95">
      <w:pPr>
        <w:pStyle w:val="NoSpacing"/>
      </w:pPr>
      <w:r>
        <w:t xml:space="preserve">  4 Jul.1477</w:t>
      </w:r>
      <w:r>
        <w:tab/>
        <w:t xml:space="preserve">He was on a commission to arrest </w:t>
      </w:r>
      <w:proofErr w:type="spellStart"/>
      <w:r>
        <w:t>Otewel</w:t>
      </w:r>
      <w:proofErr w:type="spellEnd"/>
      <w:r>
        <w:t xml:space="preserve"> Radclyf(q.v.) and take him</w:t>
      </w:r>
    </w:p>
    <w:p w14:paraId="128DADD8" w14:textId="77777777" w:rsidR="008B6F95" w:rsidRDefault="008B6F95" w:rsidP="008B6F95">
      <w:pPr>
        <w:pStyle w:val="NoSpacing"/>
      </w:pPr>
      <w:r>
        <w:tab/>
      </w:r>
      <w:r>
        <w:tab/>
        <w:t xml:space="preserve">before the King </w:t>
      </w:r>
      <w:proofErr w:type="gramStart"/>
      <w:r>
        <w:t>in</w:t>
      </w:r>
      <w:proofErr w:type="gramEnd"/>
      <w:r>
        <w:t xml:space="preserve"> Chancery.    (C.P.R. 1476-85 p.51)</w:t>
      </w:r>
    </w:p>
    <w:p w14:paraId="6052F343" w14:textId="77777777" w:rsidR="008B6F95" w:rsidRDefault="008B6F95" w:rsidP="008B6F95">
      <w:pPr>
        <w:pStyle w:val="NoSpacing"/>
      </w:pPr>
    </w:p>
    <w:p w14:paraId="694B293B" w14:textId="77777777" w:rsidR="008B6F95" w:rsidRDefault="008B6F95" w:rsidP="008B6F95">
      <w:pPr>
        <w:pStyle w:val="NoSpacing"/>
      </w:pPr>
    </w:p>
    <w:p w14:paraId="037998C0" w14:textId="77777777" w:rsidR="008B6F95" w:rsidRDefault="008B6F95" w:rsidP="008B6F95">
      <w:pPr>
        <w:pStyle w:val="NoSpacing"/>
      </w:pPr>
      <w:r>
        <w:t>11 September 2024</w:t>
      </w:r>
    </w:p>
    <w:p w14:paraId="6B0782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D479E" w14:textId="77777777" w:rsidR="008B6F95" w:rsidRDefault="008B6F95" w:rsidP="009139A6">
      <w:r>
        <w:separator/>
      </w:r>
    </w:p>
  </w:endnote>
  <w:endnote w:type="continuationSeparator" w:id="0">
    <w:p w14:paraId="070611BD" w14:textId="77777777" w:rsidR="008B6F95" w:rsidRDefault="008B6F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FA2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1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25E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FE79B" w14:textId="77777777" w:rsidR="008B6F95" w:rsidRDefault="008B6F95" w:rsidP="009139A6">
      <w:r>
        <w:separator/>
      </w:r>
    </w:p>
  </w:footnote>
  <w:footnote w:type="continuationSeparator" w:id="0">
    <w:p w14:paraId="3D7D4DBC" w14:textId="77777777" w:rsidR="008B6F95" w:rsidRDefault="008B6F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84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6B0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F19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95"/>
    <w:rsid w:val="000666E0"/>
    <w:rsid w:val="002510B7"/>
    <w:rsid w:val="00270799"/>
    <w:rsid w:val="004D43F0"/>
    <w:rsid w:val="005C130B"/>
    <w:rsid w:val="00826F5C"/>
    <w:rsid w:val="008B6F95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E7FA"/>
  <w15:chartTrackingRefBased/>
  <w15:docId w15:val="{DD599DFD-57EE-47CA-9199-C5256659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2024-09-11T20:28:00Z</dcterms:created>
  <dcterms:modified xsi:type="dcterms:W3CDTF">2024-09-11T20:29:00Z</dcterms:modified>
</cp:coreProperties>
</file>