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C4A53" w14:textId="77777777" w:rsidR="001A6E49" w:rsidRDefault="001A6E49" w:rsidP="001A6E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ALDY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661C4B3C" w14:textId="77777777" w:rsidR="001A6E49" w:rsidRDefault="001A6E49" w:rsidP="001A6E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7F2B04" w14:textId="77777777" w:rsidR="001A6E49" w:rsidRDefault="001A6E49" w:rsidP="001A6E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A219B6" w14:textId="77777777" w:rsidR="001A6E49" w:rsidRDefault="001A6E49" w:rsidP="001A6E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Thomas Brown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Nonington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Kent(q.v.)</w:t>
      </w:r>
    </w:p>
    <w:p w14:paraId="60C12C1D" w14:textId="77777777" w:rsidR="001A6E49" w:rsidRDefault="001A6E49" w:rsidP="001A6E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DC63BEF" w14:textId="77777777" w:rsidR="001A6E49" w:rsidRDefault="001A6E49" w:rsidP="001A6E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Thomas Cowper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Lydden</w:t>
      </w:r>
      <w:proofErr w:type="spellEnd"/>
      <w:r>
        <w:rPr>
          <w:rFonts w:ascii="Times New Roman" w:hAnsi="Times New Roman" w:cs="Times New Roman"/>
          <w:sz w:val="24"/>
          <w:szCs w:val="24"/>
        </w:rPr>
        <w:t>, Kent(q.v.).</w:t>
      </w:r>
    </w:p>
    <w:p w14:paraId="68F63323" w14:textId="77777777" w:rsidR="001A6E49" w:rsidRPr="001A71F3" w:rsidRDefault="001A6E49" w:rsidP="001A6E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4814B489" w14:textId="77777777" w:rsidR="001A6E49" w:rsidRDefault="001A6E49" w:rsidP="001A6E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5EB80C" w14:textId="77777777" w:rsidR="001A6E49" w:rsidRDefault="001A6E49" w:rsidP="001A6E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C77AC1" w14:textId="77777777" w:rsidR="001A6E49" w:rsidRDefault="001A6E49" w:rsidP="001A6E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February 2022</w:t>
      </w:r>
    </w:p>
    <w:p w14:paraId="49164D4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C8D1E" w14:textId="77777777" w:rsidR="001A6E49" w:rsidRDefault="001A6E49" w:rsidP="009139A6">
      <w:r>
        <w:separator/>
      </w:r>
    </w:p>
  </w:endnote>
  <w:endnote w:type="continuationSeparator" w:id="0">
    <w:p w14:paraId="7665B23C" w14:textId="77777777" w:rsidR="001A6E49" w:rsidRDefault="001A6E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F69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99EF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44E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EF4B4" w14:textId="77777777" w:rsidR="001A6E49" w:rsidRDefault="001A6E49" w:rsidP="009139A6">
      <w:r>
        <w:separator/>
      </w:r>
    </w:p>
  </w:footnote>
  <w:footnote w:type="continuationSeparator" w:id="0">
    <w:p w14:paraId="388B0DA9" w14:textId="77777777" w:rsidR="001A6E49" w:rsidRDefault="001A6E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28B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6AC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FED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49"/>
    <w:rsid w:val="000666E0"/>
    <w:rsid w:val="001A6E4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FB5B0"/>
  <w15:chartTrackingRefBased/>
  <w15:docId w15:val="{99DB049F-7DCC-480E-A94A-75E65266E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A6E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2022-02-19T19:09:00Z</dcterms:created>
  <dcterms:modified xsi:type="dcterms:W3CDTF">2022-02-19T19:09:00Z</dcterms:modified>
</cp:coreProperties>
</file>