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6072A" w14:textId="77777777" w:rsidR="009A400E" w:rsidRDefault="009A400E" w:rsidP="009A40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ALDWYN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d.1406-8)</w:t>
      </w:r>
    </w:p>
    <w:p w14:paraId="4EADDD6E" w14:textId="77777777" w:rsidR="009A400E" w:rsidRDefault="009A400E" w:rsidP="009A40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F149282" w14:textId="77777777" w:rsidR="009A400E" w:rsidRDefault="009A400E" w:rsidP="009A40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45855A" w14:textId="77777777" w:rsidR="009A400E" w:rsidRDefault="009A400E" w:rsidP="009A40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19BEEA" w14:textId="77777777" w:rsidR="009A400E" w:rsidRDefault="009A400E" w:rsidP="009A40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Aug.1406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FBDDC17" w14:textId="77777777" w:rsidR="009A400E" w:rsidRDefault="009A400E" w:rsidP="009A400E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p.251)</w:t>
      </w:r>
    </w:p>
    <w:p w14:paraId="41B14A54" w14:textId="77777777" w:rsidR="009A400E" w:rsidRDefault="009A400E" w:rsidP="009A40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  (ibid.)</w:t>
      </w:r>
    </w:p>
    <w:p w14:paraId="497D488A" w14:textId="77777777" w:rsidR="009A400E" w:rsidRDefault="009A400E" w:rsidP="009A40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54AFAC" w14:textId="77777777" w:rsidR="009A400E" w:rsidRDefault="009A400E" w:rsidP="009A40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E435A5" w14:textId="77777777" w:rsidR="009A400E" w:rsidRDefault="009A400E" w:rsidP="009A40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May 2022</w:t>
      </w:r>
    </w:p>
    <w:p w14:paraId="5A31CF0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E20C7" w14:textId="77777777" w:rsidR="009A400E" w:rsidRDefault="009A400E" w:rsidP="009139A6">
      <w:r>
        <w:separator/>
      </w:r>
    </w:p>
  </w:endnote>
  <w:endnote w:type="continuationSeparator" w:id="0">
    <w:p w14:paraId="00E4D3A0" w14:textId="77777777" w:rsidR="009A400E" w:rsidRDefault="009A40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8E8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1794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5A5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FCC0E" w14:textId="77777777" w:rsidR="009A400E" w:rsidRDefault="009A400E" w:rsidP="009139A6">
      <w:r>
        <w:separator/>
      </w:r>
    </w:p>
  </w:footnote>
  <w:footnote w:type="continuationSeparator" w:id="0">
    <w:p w14:paraId="61C8F5A7" w14:textId="77777777" w:rsidR="009A400E" w:rsidRDefault="009A40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50E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705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D16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00E"/>
    <w:rsid w:val="000666E0"/>
    <w:rsid w:val="002510B7"/>
    <w:rsid w:val="005C130B"/>
    <w:rsid w:val="00826F5C"/>
    <w:rsid w:val="009139A6"/>
    <w:rsid w:val="009448BB"/>
    <w:rsid w:val="009A400E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59228"/>
  <w15:chartTrackingRefBased/>
  <w15:docId w15:val="{E063865B-2968-495C-B6B1-5465BFC6D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00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2022-07-16T19:32:00Z</dcterms:created>
  <dcterms:modified xsi:type="dcterms:W3CDTF">2022-07-16T19:32:00Z</dcterms:modified>
</cp:coreProperties>
</file>