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0797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Agnes ALDRICHE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fl.1499)</w:t>
      </w:r>
    </w:p>
    <w:p w14:paraId="0E3BE554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</w:p>
    <w:p w14:paraId="2AD98735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</w:p>
    <w:p w14:paraId="7624CA5D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9 Apr.1499</w:t>
      </w:r>
      <w:r>
        <w:rPr>
          <w:rFonts w:eastAsia="Times New Roman" w:cs="Times New Roman"/>
          <w:szCs w:val="24"/>
        </w:rPr>
        <w:tab/>
        <w:t xml:space="preserve">Marion Bungay of </w:t>
      </w:r>
      <w:proofErr w:type="spellStart"/>
      <w:r>
        <w:rPr>
          <w:rFonts w:eastAsia="Times New Roman" w:cs="Times New Roman"/>
          <w:szCs w:val="24"/>
        </w:rPr>
        <w:t>Rudenhall</w:t>
      </w:r>
      <w:proofErr w:type="spellEnd"/>
      <w:r>
        <w:rPr>
          <w:rFonts w:eastAsia="Times New Roman" w:cs="Times New Roman"/>
          <w:szCs w:val="24"/>
        </w:rPr>
        <w:t>, Norfolk(q.v.), bequeathed her 8d.</w:t>
      </w:r>
    </w:p>
    <w:p w14:paraId="7C744CA0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4ACA1DF" w14:textId="77777777" w:rsidR="00281C9C" w:rsidRDefault="00281C9C" w:rsidP="00281C9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pp.49-50)</w:t>
      </w:r>
    </w:p>
    <w:p w14:paraId="3DCA9259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</w:p>
    <w:p w14:paraId="1F5D2BDD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</w:p>
    <w:p w14:paraId="5468745B" w14:textId="77777777" w:rsidR="00281C9C" w:rsidRDefault="00281C9C" w:rsidP="00281C9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January 2025</w:t>
      </w:r>
    </w:p>
    <w:p w14:paraId="78E09F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77A2" w14:textId="77777777" w:rsidR="00281C9C" w:rsidRDefault="00281C9C" w:rsidP="009139A6">
      <w:r>
        <w:separator/>
      </w:r>
    </w:p>
  </w:endnote>
  <w:endnote w:type="continuationSeparator" w:id="0">
    <w:p w14:paraId="65B65562" w14:textId="77777777" w:rsidR="00281C9C" w:rsidRDefault="00281C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99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7D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0E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7BB0" w14:textId="77777777" w:rsidR="00281C9C" w:rsidRDefault="00281C9C" w:rsidP="009139A6">
      <w:r>
        <w:separator/>
      </w:r>
    </w:p>
  </w:footnote>
  <w:footnote w:type="continuationSeparator" w:id="0">
    <w:p w14:paraId="312D9B19" w14:textId="77777777" w:rsidR="00281C9C" w:rsidRDefault="00281C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E9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D5F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C8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9C"/>
    <w:rsid w:val="000666E0"/>
    <w:rsid w:val="002510B7"/>
    <w:rsid w:val="00270799"/>
    <w:rsid w:val="00281C9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EFB60"/>
  <w15:chartTrackingRefBased/>
  <w15:docId w15:val="{641D0B7E-F825-4AEB-A1C0-553D93F0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2025-01-21T21:11:00Z</dcterms:created>
  <dcterms:modified xsi:type="dcterms:W3CDTF">2025-01-21T21:12:00Z</dcterms:modified>
</cp:coreProperties>
</file>