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C4F6A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ALDIRHITH,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d.ca.1440)</w:t>
      </w:r>
    </w:p>
    <w:p w14:paraId="6C4F7231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Chesterton,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EDCB617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26699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6D80A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Alice(q.v.).</w:t>
      </w:r>
    </w:p>
    <w:p w14:paraId="6E7AFD61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F5754EA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619DC0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DBB9F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  (ibid.)</w:t>
      </w:r>
    </w:p>
    <w:p w14:paraId="1E4399AE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6B76AA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B4120E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Pyghtesley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 Scot, chaplain(q.v.), Alice(q.v.).    (ibid.)</w:t>
      </w:r>
    </w:p>
    <w:p w14:paraId="0A2562B4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84F08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CD63A" w14:textId="77777777" w:rsidR="006A3BD1" w:rsidRDefault="006A3BD1" w:rsidP="006A3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3A1118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C979E" w14:textId="77777777" w:rsidR="006A3BD1" w:rsidRDefault="006A3BD1" w:rsidP="009139A6">
      <w:r>
        <w:separator/>
      </w:r>
    </w:p>
  </w:endnote>
  <w:endnote w:type="continuationSeparator" w:id="0">
    <w:p w14:paraId="2DC53FF1" w14:textId="77777777" w:rsidR="006A3BD1" w:rsidRDefault="006A3B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7C4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A9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261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A99D4" w14:textId="77777777" w:rsidR="006A3BD1" w:rsidRDefault="006A3BD1" w:rsidP="009139A6">
      <w:r>
        <w:separator/>
      </w:r>
    </w:p>
  </w:footnote>
  <w:footnote w:type="continuationSeparator" w:id="0">
    <w:p w14:paraId="447D5295" w14:textId="77777777" w:rsidR="006A3BD1" w:rsidRDefault="006A3B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43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91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A02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D1"/>
    <w:rsid w:val="000666E0"/>
    <w:rsid w:val="002510B7"/>
    <w:rsid w:val="005C130B"/>
    <w:rsid w:val="006A3BD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7256E"/>
  <w15:chartTrackingRefBased/>
  <w15:docId w15:val="{D41045AE-456D-490F-A33B-866868C6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6A3BD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2022-02-04T19:08:00Z</dcterms:created>
  <dcterms:modified xsi:type="dcterms:W3CDTF">2022-02-04T19:10:00Z</dcterms:modified>
</cp:coreProperties>
</file>