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AE72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ALDHAM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901F359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E1966B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544EBB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and taking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Balhed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Ipswich(q.v.),</w:t>
      </w:r>
    </w:p>
    <w:p w14:paraId="3C5D16D4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Harvy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Acle, Norfolk(q.v.),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Steynes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Acle(q.v.) and William</w:t>
      </w:r>
    </w:p>
    <w:p w14:paraId="5A419403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Rykkys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Acle(q.v.).</w:t>
      </w:r>
    </w:p>
    <w:p w14:paraId="20D81E7E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E1694BA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46BF3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BE34F3" w14:textId="77777777" w:rsidR="00F55EA5" w:rsidRDefault="00F55EA5" w:rsidP="00F5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1D008F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8E3A1" w14:textId="77777777" w:rsidR="00F55EA5" w:rsidRDefault="00F55EA5" w:rsidP="009139A6">
      <w:r>
        <w:separator/>
      </w:r>
    </w:p>
  </w:endnote>
  <w:endnote w:type="continuationSeparator" w:id="0">
    <w:p w14:paraId="319100F9" w14:textId="77777777" w:rsidR="00F55EA5" w:rsidRDefault="00F55E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590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7C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AA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EB677" w14:textId="77777777" w:rsidR="00F55EA5" w:rsidRDefault="00F55EA5" w:rsidP="009139A6">
      <w:r>
        <w:separator/>
      </w:r>
    </w:p>
  </w:footnote>
  <w:footnote w:type="continuationSeparator" w:id="0">
    <w:p w14:paraId="36A5C329" w14:textId="77777777" w:rsidR="00F55EA5" w:rsidRDefault="00F55E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A7B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6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8C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EA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7F03D"/>
  <w15:chartTrackingRefBased/>
  <w15:docId w15:val="{11ACA607-138A-4F06-B6AC-C123AA49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5E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2022-02-08T20:10:00Z</dcterms:created>
  <dcterms:modified xsi:type="dcterms:W3CDTF">2022-02-08T20:10:00Z</dcterms:modified>
</cp:coreProperties>
</file>