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1CDFE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ALDFELD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HALDFELD)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(fl.1483)</w:t>
      </w:r>
    </w:p>
    <w:p w14:paraId="22385BD9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Yeoman.</w:t>
      </w:r>
    </w:p>
    <w:p w14:paraId="67284DC0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3BA841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26F7F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Thomas Nelson of York, merchant(q.v.), brought a plaint of debt against him,</w:t>
      </w:r>
    </w:p>
    <w:p w14:paraId="676C4994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Lawrence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Sirton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404FA8EE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Dalehous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Hull, merchant(q.v.).</w:t>
      </w:r>
    </w:p>
    <w:p w14:paraId="4B107718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1B5BC3E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037F46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677B8" w14:textId="77777777" w:rsidR="00AE07D3" w:rsidRDefault="00AE07D3" w:rsidP="00AE07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0132F9B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B9D6C" w14:textId="77777777" w:rsidR="00AE07D3" w:rsidRDefault="00AE07D3" w:rsidP="009139A6">
      <w:r>
        <w:separator/>
      </w:r>
    </w:p>
  </w:endnote>
  <w:endnote w:type="continuationSeparator" w:id="0">
    <w:p w14:paraId="7E9DAEF0" w14:textId="77777777" w:rsidR="00AE07D3" w:rsidRDefault="00AE07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3ED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9B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41F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2F1DF" w14:textId="77777777" w:rsidR="00AE07D3" w:rsidRDefault="00AE07D3" w:rsidP="009139A6">
      <w:r>
        <w:separator/>
      </w:r>
    </w:p>
  </w:footnote>
  <w:footnote w:type="continuationSeparator" w:id="0">
    <w:p w14:paraId="2150562A" w14:textId="77777777" w:rsidR="00AE07D3" w:rsidRDefault="00AE07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678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483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D57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D3"/>
    <w:rsid w:val="000666E0"/>
    <w:rsid w:val="002510B7"/>
    <w:rsid w:val="005C130B"/>
    <w:rsid w:val="00826F5C"/>
    <w:rsid w:val="009139A6"/>
    <w:rsid w:val="009448BB"/>
    <w:rsid w:val="00A3176C"/>
    <w:rsid w:val="00AE07D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77A8F"/>
  <w15:chartTrackingRefBased/>
  <w15:docId w15:val="{53877455-B53D-4B11-A1DB-804B3F46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07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2022-05-30T08:37:00Z</dcterms:created>
  <dcterms:modified xsi:type="dcterms:W3CDTF">2022-05-30T08:37:00Z</dcterms:modified>
</cp:coreProperties>
</file>