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FEA" w:rsidRDefault="00D81FEA" w:rsidP="00D81F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ALDEWYNCLE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D81FEA" w:rsidRDefault="00D81FEA" w:rsidP="00D81F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81FEA" w:rsidRDefault="00D81FEA" w:rsidP="00D81F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81FEA" w:rsidRDefault="00D81FEA" w:rsidP="00D81F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Jan.1420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to whom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Grene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d.1433)(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q.v.) granted the manor </w:t>
      </w:r>
    </w:p>
    <w:p w:rsidR="00D81FEA" w:rsidRDefault="00D81FEA" w:rsidP="00D81F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advowson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Grateley</w:t>
      </w:r>
      <w:proofErr w:type="spellEnd"/>
      <w:r>
        <w:rPr>
          <w:rFonts w:ascii="Times New Roman" w:hAnsi="Times New Roman" w:cs="Times New Roman"/>
          <w:sz w:val="24"/>
          <w:szCs w:val="24"/>
        </w:rPr>
        <w:t>, Hampshire.</w:t>
      </w:r>
    </w:p>
    <w:p w:rsidR="00D81FEA" w:rsidRDefault="00D81FEA" w:rsidP="00D81F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24-49)</w:t>
      </w:r>
    </w:p>
    <w:p w:rsidR="00D81FEA" w:rsidRDefault="00D81FEA" w:rsidP="00D81F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81FEA" w:rsidRDefault="00D81FEA" w:rsidP="00D81F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81FEA" w:rsidRPr="00166CE6" w:rsidRDefault="00D81FEA" w:rsidP="00D81F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March 2016</w:t>
      </w:r>
    </w:p>
    <w:p w:rsidR="006B2F86" w:rsidRPr="00D81FEA" w:rsidRDefault="00D81FE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D81FE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1FEA" w:rsidRDefault="00D81FEA" w:rsidP="00E71FC3">
      <w:pPr>
        <w:spacing w:after="0" w:line="240" w:lineRule="auto"/>
      </w:pPr>
      <w:r>
        <w:separator/>
      </w:r>
    </w:p>
  </w:endnote>
  <w:endnote w:type="continuationSeparator" w:id="0">
    <w:p w:rsidR="00D81FEA" w:rsidRDefault="00D81FE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1FEA" w:rsidRDefault="00D81FEA" w:rsidP="00E71FC3">
      <w:pPr>
        <w:spacing w:after="0" w:line="240" w:lineRule="auto"/>
      </w:pPr>
      <w:r>
        <w:separator/>
      </w:r>
    </w:p>
  </w:footnote>
  <w:footnote w:type="continuationSeparator" w:id="0">
    <w:p w:rsidR="00D81FEA" w:rsidRDefault="00D81FE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FEA"/>
    <w:rsid w:val="00AB52E8"/>
    <w:rsid w:val="00B16D3F"/>
    <w:rsid w:val="00D81FE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E5E8F"/>
  <w15:chartTrackingRefBased/>
  <w15:docId w15:val="{7B6B6779-FF7E-4E14-A9E7-8BE592633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2016-03-10T11:00:00Z</dcterms:created>
  <dcterms:modified xsi:type="dcterms:W3CDTF">2016-03-10T11:00:00Z</dcterms:modified>
</cp:coreProperties>
</file>