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ALDEWYN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fl.1456)</w:t>
      </w: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farmer of the Grove, Watford.</w:t>
      </w: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Jun.1456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Reyner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and his wife,</w:t>
      </w: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 lands and tenements in Watford to their son</w:t>
      </w: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John(q.v.) and others.</w:t>
      </w: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DE/Z120/44967)</w:t>
      </w: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4B32" w:rsidRDefault="001E4B32" w:rsidP="001E4B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</w:p>
    <w:p w:rsidR="006B2F86" w:rsidRPr="00E71FC3" w:rsidRDefault="001E4B3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B32" w:rsidRDefault="001E4B32" w:rsidP="00E71FC3">
      <w:pPr>
        <w:spacing w:after="0" w:line="240" w:lineRule="auto"/>
      </w:pPr>
      <w:r>
        <w:separator/>
      </w:r>
    </w:p>
  </w:endnote>
  <w:endnote w:type="continuationSeparator" w:id="0">
    <w:p w:rsidR="001E4B32" w:rsidRDefault="001E4B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B32" w:rsidRDefault="001E4B32" w:rsidP="00E71FC3">
      <w:pPr>
        <w:spacing w:after="0" w:line="240" w:lineRule="auto"/>
      </w:pPr>
      <w:r>
        <w:separator/>
      </w:r>
    </w:p>
  </w:footnote>
  <w:footnote w:type="continuationSeparator" w:id="0">
    <w:p w:rsidR="001E4B32" w:rsidRDefault="001E4B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32"/>
    <w:rsid w:val="001E4B3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996379-9AD8-4217-AE1B-C12044BB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2016-03-23T21:47:00Z</dcterms:created>
  <dcterms:modified xsi:type="dcterms:W3CDTF">2016-03-23T21:49:00Z</dcterms:modified>
</cp:coreProperties>
</file>