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3B6A8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Roger ALDEWYN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526347DC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Courser.</w:t>
      </w:r>
    </w:p>
    <w:p w14:paraId="45C8B470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BF0DA5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7B4E6E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587CA37B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40989780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F8DFF8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B4F819" w14:textId="77777777" w:rsidR="00EE0F39" w:rsidRDefault="00EE0F39" w:rsidP="00EE0F3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January 2022</w:t>
      </w:r>
    </w:p>
    <w:p w14:paraId="0BBDE3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295F0" w14:textId="77777777" w:rsidR="00EE0F39" w:rsidRDefault="00EE0F39" w:rsidP="009139A6">
      <w:r>
        <w:separator/>
      </w:r>
    </w:p>
  </w:endnote>
  <w:endnote w:type="continuationSeparator" w:id="0">
    <w:p w14:paraId="7B3CB04D" w14:textId="77777777" w:rsidR="00EE0F39" w:rsidRDefault="00EE0F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5C75F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87D9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E2A6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DA05B" w14:textId="77777777" w:rsidR="00EE0F39" w:rsidRDefault="00EE0F39" w:rsidP="009139A6">
      <w:r>
        <w:separator/>
      </w:r>
    </w:p>
  </w:footnote>
  <w:footnote w:type="continuationSeparator" w:id="0">
    <w:p w14:paraId="505661F9" w14:textId="77777777" w:rsidR="00EE0F39" w:rsidRDefault="00EE0F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B94E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28E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0511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F3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E0F3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B657A"/>
  <w15:chartTrackingRefBased/>
  <w15:docId w15:val="{0CDC9BE6-36D8-4AB0-8060-CB765A101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E0F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2022-01-22T19:47:00Z</dcterms:created>
  <dcterms:modified xsi:type="dcterms:W3CDTF">2022-01-22T19:47:00Z</dcterms:modified>
</cp:coreProperties>
</file>