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11FD8" w14:textId="77777777" w:rsidR="00AD2204" w:rsidRDefault="00AD2204" w:rsidP="00AD220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ALDEWYN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fl.1475)</w:t>
      </w:r>
    </w:p>
    <w:p w14:paraId="22CF8E1E" w14:textId="77777777" w:rsidR="00AD2204" w:rsidRDefault="00AD2204" w:rsidP="00AD220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Norwich.</w:t>
      </w:r>
    </w:p>
    <w:p w14:paraId="0F8BD6EA" w14:textId="77777777" w:rsidR="00AD2204" w:rsidRDefault="00AD2204" w:rsidP="00AD2204">
      <w:pPr>
        <w:pStyle w:val="NoSpacing"/>
        <w:rPr>
          <w:rFonts w:cs="Times New Roman"/>
          <w:szCs w:val="24"/>
          <w:lang w:val="en-GB"/>
        </w:rPr>
      </w:pPr>
    </w:p>
    <w:p w14:paraId="02C08376" w14:textId="77777777" w:rsidR="00AD2204" w:rsidRDefault="00AD2204" w:rsidP="00AD2204">
      <w:pPr>
        <w:pStyle w:val="NoSpacing"/>
        <w:rPr>
          <w:rFonts w:cs="Times New Roman"/>
          <w:szCs w:val="24"/>
          <w:lang w:val="en-GB"/>
        </w:rPr>
      </w:pPr>
    </w:p>
    <w:p w14:paraId="2E7FFF0A" w14:textId="77777777" w:rsidR="00AD2204" w:rsidRDefault="00AD2204" w:rsidP="00AD220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Son of Nicholas </w:t>
      </w:r>
      <w:proofErr w:type="spellStart"/>
      <w:r>
        <w:rPr>
          <w:rFonts w:cs="Times New Roman"/>
          <w:szCs w:val="24"/>
          <w:lang w:val="en-GB"/>
        </w:rPr>
        <w:t>Aldewyn</w:t>
      </w:r>
      <w:proofErr w:type="spellEnd"/>
      <w:r>
        <w:rPr>
          <w:rFonts w:cs="Times New Roman"/>
          <w:szCs w:val="24"/>
          <w:lang w:val="en-GB"/>
        </w:rPr>
        <w:t xml:space="preserve"> of Norwich.</w:t>
      </w:r>
    </w:p>
    <w:p w14:paraId="7F67ECD0" w14:textId="77777777" w:rsidR="00AD2204" w:rsidRDefault="00AD2204" w:rsidP="00AD220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3E319E">
          <w:rPr>
            <w:rStyle w:val="Hyperlink"/>
            <w:rFonts w:cs="Times New Roman"/>
            <w:szCs w:val="24"/>
            <w:lang w:val="en-GB"/>
          </w:rPr>
          <w:t>https://waalt.uh.edu/index.php/CP40/853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50F4D1A9" w14:textId="77777777" w:rsidR="00AD2204" w:rsidRDefault="00AD2204" w:rsidP="00AD2204">
      <w:pPr>
        <w:pStyle w:val="NoSpacing"/>
        <w:rPr>
          <w:rFonts w:cs="Times New Roman"/>
          <w:szCs w:val="24"/>
          <w:lang w:val="en-GB"/>
        </w:rPr>
      </w:pPr>
    </w:p>
    <w:p w14:paraId="5B1C2206" w14:textId="77777777" w:rsidR="00AD2204" w:rsidRDefault="00AD2204" w:rsidP="00AD2204">
      <w:pPr>
        <w:pStyle w:val="NoSpacing"/>
        <w:rPr>
          <w:rFonts w:cs="Times New Roman"/>
          <w:szCs w:val="24"/>
          <w:lang w:val="en-GB"/>
        </w:rPr>
      </w:pPr>
    </w:p>
    <w:p w14:paraId="61523404" w14:textId="77777777" w:rsidR="00AD2204" w:rsidRDefault="00AD2204" w:rsidP="00AD220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1475</w:t>
      </w:r>
      <w:r>
        <w:rPr>
          <w:rFonts w:cs="Times New Roman"/>
          <w:szCs w:val="24"/>
          <w:lang w:val="en-GB"/>
        </w:rPr>
        <w:tab/>
      </w:r>
      <w:proofErr w:type="gramStart"/>
      <w:r>
        <w:rPr>
          <w:rFonts w:cs="Times New Roman"/>
          <w:szCs w:val="24"/>
          <w:lang w:val="en-GB"/>
        </w:rPr>
        <w:t xml:space="preserve">Simon  </w:t>
      </w:r>
      <w:proofErr w:type="spellStart"/>
      <w:r>
        <w:rPr>
          <w:rFonts w:cs="Times New Roman"/>
          <w:szCs w:val="24"/>
          <w:lang w:val="en-GB"/>
        </w:rPr>
        <w:t>Pettyclerk</w:t>
      </w:r>
      <w:proofErr w:type="spellEnd"/>
      <w:proofErr w:type="gramEnd"/>
      <w:r>
        <w:rPr>
          <w:rFonts w:cs="Times New Roman"/>
          <w:szCs w:val="24"/>
          <w:lang w:val="en-GB"/>
        </w:rPr>
        <w:t xml:space="preserve"> of Norwich(q.v.) brought a plaint of covenant against</w:t>
      </w:r>
    </w:p>
    <w:p w14:paraId="29A2769D" w14:textId="77777777" w:rsidR="00AD2204" w:rsidRDefault="00AD2204" w:rsidP="00AD220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him and William Roper of Norwich(q.v.).    (ibid.)</w:t>
      </w:r>
    </w:p>
    <w:p w14:paraId="58AD33DC" w14:textId="77777777" w:rsidR="00AD2204" w:rsidRDefault="00AD2204" w:rsidP="00AD2204">
      <w:pPr>
        <w:pStyle w:val="NoSpacing"/>
        <w:rPr>
          <w:rFonts w:cs="Times New Roman"/>
          <w:szCs w:val="24"/>
          <w:lang w:val="en-GB"/>
        </w:rPr>
      </w:pPr>
    </w:p>
    <w:p w14:paraId="07AB5C10" w14:textId="77777777" w:rsidR="00AD2204" w:rsidRDefault="00AD2204" w:rsidP="00AD2204">
      <w:pPr>
        <w:pStyle w:val="NoSpacing"/>
        <w:rPr>
          <w:rFonts w:cs="Times New Roman"/>
          <w:szCs w:val="24"/>
          <w:lang w:val="en-GB"/>
        </w:rPr>
      </w:pPr>
    </w:p>
    <w:p w14:paraId="53F77CD2" w14:textId="77777777" w:rsidR="00AD2204" w:rsidRDefault="00AD2204" w:rsidP="00AD220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fldChar w:fldCharType="begin"/>
      </w:r>
      <w:r>
        <w:rPr>
          <w:rFonts w:cs="Times New Roman"/>
          <w:szCs w:val="24"/>
          <w:lang w:val="en-GB"/>
        </w:rPr>
        <w:instrText xml:space="preserve"> DATE \@ "dd MMMM yyyy" </w:instrText>
      </w:r>
      <w:r>
        <w:rPr>
          <w:rFonts w:cs="Times New Roman"/>
          <w:szCs w:val="24"/>
          <w:lang w:val="en-GB"/>
        </w:rPr>
        <w:fldChar w:fldCharType="separate"/>
      </w:r>
      <w:r>
        <w:rPr>
          <w:rFonts w:cs="Times New Roman"/>
          <w:noProof/>
          <w:szCs w:val="24"/>
          <w:lang w:val="en-GB"/>
        </w:rPr>
        <w:t>10 March 2025</w:t>
      </w:r>
      <w:r>
        <w:rPr>
          <w:rFonts w:cs="Times New Roman"/>
          <w:szCs w:val="24"/>
          <w:lang w:val="en-GB"/>
        </w:rPr>
        <w:fldChar w:fldCharType="end"/>
      </w:r>
    </w:p>
    <w:p w14:paraId="7502226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0DB6E" w14:textId="77777777" w:rsidR="00AD2204" w:rsidRDefault="00AD2204" w:rsidP="009139A6">
      <w:r>
        <w:separator/>
      </w:r>
    </w:p>
  </w:endnote>
  <w:endnote w:type="continuationSeparator" w:id="0">
    <w:p w14:paraId="2DEF6987" w14:textId="77777777" w:rsidR="00AD2204" w:rsidRDefault="00AD22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0C3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E7AE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2E8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03BAE" w14:textId="77777777" w:rsidR="00AD2204" w:rsidRDefault="00AD2204" w:rsidP="009139A6">
      <w:r>
        <w:separator/>
      </w:r>
    </w:p>
  </w:footnote>
  <w:footnote w:type="continuationSeparator" w:id="0">
    <w:p w14:paraId="03F60F11" w14:textId="77777777" w:rsidR="00AD2204" w:rsidRDefault="00AD22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349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B530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0582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204"/>
    <w:rsid w:val="000666E0"/>
    <w:rsid w:val="00163462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D2204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E6319"/>
  <w15:chartTrackingRefBased/>
  <w15:docId w15:val="{D8E75D9A-CF81-4DF5-8195-E5D932F49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D22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2025-03-10T21:35:00Z</dcterms:created>
  <dcterms:modified xsi:type="dcterms:W3CDTF">2025-03-10T21:35:00Z</dcterms:modified>
</cp:coreProperties>
</file>