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59526" w14:textId="77777777" w:rsidR="00E4038A" w:rsidRDefault="00E4038A" w:rsidP="00E40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Isabelle ALDEWYN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1C477FB0" w14:textId="77777777" w:rsidR="00E4038A" w:rsidRDefault="00E4038A" w:rsidP="00E4038A">
      <w:pPr>
        <w:rPr>
          <w:rFonts w:ascii="Times New Roman" w:hAnsi="Times New Roman" w:cs="Times New Roman"/>
          <w:sz w:val="24"/>
          <w:szCs w:val="24"/>
        </w:rPr>
      </w:pPr>
    </w:p>
    <w:p w14:paraId="7DFA5535" w14:textId="77777777" w:rsidR="00E4038A" w:rsidRDefault="00E4038A" w:rsidP="00E4038A">
      <w:pPr>
        <w:rPr>
          <w:rFonts w:ascii="Times New Roman" w:hAnsi="Times New Roman" w:cs="Times New Roman"/>
          <w:sz w:val="24"/>
          <w:szCs w:val="24"/>
        </w:rPr>
      </w:pPr>
    </w:p>
    <w:p w14:paraId="07A3BD08" w14:textId="77777777" w:rsidR="00E4038A" w:rsidRDefault="00E4038A" w:rsidP="00E40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>William Dalby of Oakham(q.v.) bequeathed her 40s.</w:t>
      </w:r>
    </w:p>
    <w:p w14:paraId="2F97893D" w14:textId="77777777" w:rsidR="00E4038A" w:rsidRDefault="00E4038A" w:rsidP="00E40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6378BEE0" w14:textId="77777777" w:rsidR="00E4038A" w:rsidRDefault="00E4038A" w:rsidP="00E40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Archer, pub. Lincoln Record Society 1962 vol.1 pp.24-5)</w:t>
      </w:r>
    </w:p>
    <w:p w14:paraId="2A3F8FC9" w14:textId="77777777" w:rsidR="00E4038A" w:rsidRDefault="00E4038A" w:rsidP="00E4038A">
      <w:pPr>
        <w:rPr>
          <w:rFonts w:ascii="Times New Roman" w:hAnsi="Times New Roman" w:cs="Times New Roman"/>
          <w:sz w:val="24"/>
          <w:szCs w:val="24"/>
        </w:rPr>
      </w:pPr>
    </w:p>
    <w:p w14:paraId="637BE7E3" w14:textId="77777777" w:rsidR="00E4038A" w:rsidRDefault="00E4038A" w:rsidP="00E4038A">
      <w:pPr>
        <w:rPr>
          <w:rFonts w:ascii="Times New Roman" w:hAnsi="Times New Roman" w:cs="Times New Roman"/>
          <w:sz w:val="24"/>
          <w:szCs w:val="24"/>
        </w:rPr>
      </w:pPr>
    </w:p>
    <w:p w14:paraId="237BCF73" w14:textId="77777777" w:rsidR="00E4038A" w:rsidRDefault="00E4038A" w:rsidP="00E403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6A585C1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AB9A9A" w14:textId="77777777" w:rsidR="00E4038A" w:rsidRDefault="00E4038A" w:rsidP="009139A6">
      <w:r>
        <w:separator/>
      </w:r>
    </w:p>
  </w:endnote>
  <w:endnote w:type="continuationSeparator" w:id="0">
    <w:p w14:paraId="27A210D5" w14:textId="77777777" w:rsidR="00E4038A" w:rsidRDefault="00E403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AA9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29DB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BF7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22A89" w14:textId="77777777" w:rsidR="00E4038A" w:rsidRDefault="00E4038A" w:rsidP="009139A6">
      <w:r>
        <w:separator/>
      </w:r>
    </w:p>
  </w:footnote>
  <w:footnote w:type="continuationSeparator" w:id="0">
    <w:p w14:paraId="38844B49" w14:textId="77777777" w:rsidR="00E4038A" w:rsidRDefault="00E403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D9B5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3DCB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819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38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4038A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DF8BF"/>
  <w15:chartTrackingRefBased/>
  <w15:docId w15:val="{5F182248-8417-487F-88F0-FF5571C7B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38A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2022-11-20T08:00:00Z</dcterms:created>
  <dcterms:modified xsi:type="dcterms:W3CDTF">2022-11-20T08:00:00Z</dcterms:modified>
</cp:coreProperties>
</file>