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9EDF5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ALDEWAYN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fl.ca.1431-84)</w:t>
      </w:r>
    </w:p>
    <w:p w14:paraId="40AAB874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</w:p>
    <w:p w14:paraId="70731BEB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</w:p>
    <w:p w14:paraId="0B030827" w14:textId="77777777" w:rsidR="008F2C86" w:rsidRDefault="008F2C86" w:rsidP="008F2C86">
      <w:pPr>
        <w:pStyle w:val="NoSpacing"/>
        <w:tabs>
          <w:tab w:val="left" w:pos="720"/>
          <w:tab w:val="left" w:pos="1440"/>
          <w:tab w:val="left" w:pos="2160"/>
          <w:tab w:val="center" w:pos="4680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ca.</w:t>
      </w:r>
      <w:r>
        <w:rPr>
          <w:rFonts w:eastAsia="Times New Roman" w:cs="Times New Roman"/>
          <w:szCs w:val="24"/>
        </w:rPr>
        <w:tab/>
        <w:t>1431</w:t>
      </w:r>
      <w:r>
        <w:rPr>
          <w:rFonts w:eastAsia="Times New Roman" w:cs="Times New Roman"/>
          <w:szCs w:val="24"/>
        </w:rPr>
        <w:tab/>
        <w:t>He was born.</w:t>
      </w:r>
      <w:r>
        <w:rPr>
          <w:rFonts w:eastAsia="Times New Roman" w:cs="Times New Roman"/>
          <w:szCs w:val="24"/>
        </w:rPr>
        <w:tab/>
      </w:r>
    </w:p>
    <w:p w14:paraId="0E5C645D" w14:textId="77777777" w:rsidR="008F2C86" w:rsidRDefault="008F2C86" w:rsidP="008F2C8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982ED00" w14:textId="77777777" w:rsidR="008F2C86" w:rsidRDefault="008F2C86" w:rsidP="008F2C8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pp.150-1)</w:t>
      </w:r>
    </w:p>
    <w:p w14:paraId="7ECAC8BA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Oct.1484</w:t>
      </w:r>
      <w:r>
        <w:rPr>
          <w:rFonts w:eastAsia="Times New Roman" w:cs="Times New Roman"/>
          <w:szCs w:val="24"/>
        </w:rPr>
        <w:tab/>
        <w:t xml:space="preserve">He was a juror on the commission held in </w:t>
      </w:r>
      <w:proofErr w:type="spellStart"/>
      <w:r>
        <w:rPr>
          <w:rFonts w:eastAsia="Times New Roman" w:cs="Times New Roman"/>
          <w:szCs w:val="24"/>
        </w:rPr>
        <w:t>Faringdon</w:t>
      </w:r>
      <w:proofErr w:type="spellEnd"/>
      <w:r>
        <w:rPr>
          <w:rFonts w:eastAsia="Times New Roman" w:cs="Times New Roman"/>
          <w:szCs w:val="24"/>
        </w:rPr>
        <w:t xml:space="preserve">, Berkshire, to </w:t>
      </w:r>
      <w:proofErr w:type="gramStart"/>
      <w:r>
        <w:rPr>
          <w:rFonts w:eastAsia="Times New Roman" w:cs="Times New Roman"/>
          <w:szCs w:val="24"/>
        </w:rPr>
        <w:t>prove</w:t>
      </w:r>
      <w:proofErr w:type="gramEnd"/>
    </w:p>
    <w:p w14:paraId="44837C75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the age of Nicholas </w:t>
      </w:r>
      <w:proofErr w:type="spellStart"/>
      <w:r>
        <w:rPr>
          <w:rFonts w:eastAsia="Times New Roman" w:cs="Times New Roman"/>
          <w:szCs w:val="24"/>
        </w:rPr>
        <w:t>Carowe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034A7C22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</w:p>
    <w:p w14:paraId="5B88DFD8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</w:p>
    <w:p w14:paraId="2D0043DA" w14:textId="77777777" w:rsidR="008F2C86" w:rsidRDefault="008F2C86" w:rsidP="008F2C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November 2023</w:t>
      </w:r>
    </w:p>
    <w:p w14:paraId="4BA749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D4FE8" w14:textId="77777777" w:rsidR="008F2C86" w:rsidRDefault="008F2C86" w:rsidP="009139A6">
      <w:r>
        <w:separator/>
      </w:r>
    </w:p>
  </w:endnote>
  <w:endnote w:type="continuationSeparator" w:id="0">
    <w:p w14:paraId="75F4FFCF" w14:textId="77777777" w:rsidR="008F2C86" w:rsidRDefault="008F2C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55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09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E7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34220" w14:textId="77777777" w:rsidR="008F2C86" w:rsidRDefault="008F2C86" w:rsidP="009139A6">
      <w:r>
        <w:separator/>
      </w:r>
    </w:p>
  </w:footnote>
  <w:footnote w:type="continuationSeparator" w:id="0">
    <w:p w14:paraId="12395C88" w14:textId="77777777" w:rsidR="008F2C86" w:rsidRDefault="008F2C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1FB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8A4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2E3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86"/>
    <w:rsid w:val="000666E0"/>
    <w:rsid w:val="002510B7"/>
    <w:rsid w:val="005C130B"/>
    <w:rsid w:val="00826F5C"/>
    <w:rsid w:val="008F2C8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6B196"/>
  <w15:chartTrackingRefBased/>
  <w15:docId w15:val="{954FD7BE-BE13-4E31-A8FD-D353DE1C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2023-11-09T20:55:00Z</dcterms:created>
  <dcterms:modified xsi:type="dcterms:W3CDTF">2023-11-09T20:56:00Z</dcterms:modified>
</cp:coreProperties>
</file>