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90859" w14:textId="77777777" w:rsidR="006621C8" w:rsidRDefault="006621C8" w:rsidP="006621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ALDERYCHE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49D22F06" w14:textId="77777777" w:rsidR="006621C8" w:rsidRDefault="006621C8" w:rsidP="006621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Kettlebaston</w:t>
      </w:r>
      <w:proofErr w:type="spellEnd"/>
      <w:r>
        <w:rPr>
          <w:rFonts w:cs="Times New Roman"/>
          <w:szCs w:val="24"/>
        </w:rPr>
        <w:t>, Suffolk.</w:t>
      </w:r>
    </w:p>
    <w:p w14:paraId="1F62DA37" w14:textId="77777777" w:rsidR="006621C8" w:rsidRDefault="006621C8" w:rsidP="006621C8">
      <w:pPr>
        <w:pStyle w:val="NoSpacing"/>
        <w:jc w:val="both"/>
        <w:rPr>
          <w:rFonts w:cs="Times New Roman"/>
          <w:szCs w:val="24"/>
        </w:rPr>
      </w:pPr>
    </w:p>
    <w:p w14:paraId="2E5A2C13" w14:textId="77777777" w:rsidR="006621C8" w:rsidRDefault="006621C8" w:rsidP="006621C8">
      <w:pPr>
        <w:pStyle w:val="NoSpacing"/>
        <w:jc w:val="both"/>
        <w:rPr>
          <w:rFonts w:cs="Times New Roman"/>
          <w:szCs w:val="24"/>
        </w:rPr>
      </w:pPr>
    </w:p>
    <w:p w14:paraId="5459A24D" w14:textId="77777777" w:rsidR="006621C8" w:rsidRDefault="006621C8" w:rsidP="006621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William Boteler(q.v.) and Nicholas </w:t>
      </w:r>
      <w:proofErr w:type="spellStart"/>
      <w:r>
        <w:rPr>
          <w:rFonts w:cs="Times New Roman"/>
          <w:szCs w:val="24"/>
        </w:rPr>
        <w:t>Walpoll</w:t>
      </w:r>
      <w:proofErr w:type="spellEnd"/>
      <w:r>
        <w:rPr>
          <w:rFonts w:cs="Times New Roman"/>
          <w:szCs w:val="24"/>
        </w:rPr>
        <w:t xml:space="preserve"> of Bury </w:t>
      </w:r>
      <w:proofErr w:type="spellStart"/>
      <w:proofErr w:type="gramStart"/>
      <w:r>
        <w:rPr>
          <w:rFonts w:cs="Times New Roman"/>
          <w:szCs w:val="24"/>
        </w:rPr>
        <w:t>St.Edmunds</w:t>
      </w:r>
      <w:proofErr w:type="spellEnd"/>
      <w:proofErr w:type="gramEnd"/>
      <w:r>
        <w:rPr>
          <w:rFonts w:cs="Times New Roman"/>
          <w:szCs w:val="24"/>
        </w:rPr>
        <w:t>(q.v.), as the</w:t>
      </w:r>
    </w:p>
    <w:p w14:paraId="0DB4562B" w14:textId="77777777" w:rsidR="006621C8" w:rsidRDefault="006621C8" w:rsidP="006621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executors of John </w:t>
      </w:r>
      <w:proofErr w:type="spellStart"/>
      <w:r>
        <w:rPr>
          <w:rFonts w:cs="Times New Roman"/>
          <w:szCs w:val="24"/>
        </w:rPr>
        <w:t>Butlere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Fornham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St.Martin</w:t>
      </w:r>
      <w:proofErr w:type="spellEnd"/>
      <w:proofErr w:type="gramEnd"/>
      <w:r>
        <w:rPr>
          <w:rFonts w:cs="Times New Roman"/>
          <w:szCs w:val="24"/>
        </w:rPr>
        <w:t xml:space="preserve">(q.v.), brought a </w:t>
      </w:r>
      <w:proofErr w:type="spellStart"/>
      <w:r>
        <w:rPr>
          <w:rFonts w:cs="Times New Roman"/>
          <w:szCs w:val="24"/>
        </w:rPr>
        <w:t>palint</w:t>
      </w:r>
      <w:proofErr w:type="spellEnd"/>
      <w:r>
        <w:rPr>
          <w:rFonts w:cs="Times New Roman"/>
          <w:szCs w:val="24"/>
        </w:rPr>
        <w:t xml:space="preserve"> of</w:t>
      </w:r>
    </w:p>
    <w:p w14:paraId="5A5A5C34" w14:textId="77777777" w:rsidR="006621C8" w:rsidRDefault="006621C8" w:rsidP="006621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debt against him and seven others.</w:t>
      </w:r>
    </w:p>
    <w:p w14:paraId="579013A7" w14:textId="77777777" w:rsidR="006621C8" w:rsidRDefault="006621C8" w:rsidP="006621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70FD4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4D4EC290" w14:textId="77777777" w:rsidR="006621C8" w:rsidRDefault="006621C8" w:rsidP="006621C8">
      <w:pPr>
        <w:pStyle w:val="NoSpacing"/>
        <w:jc w:val="both"/>
        <w:rPr>
          <w:rFonts w:cs="Times New Roman"/>
          <w:szCs w:val="24"/>
        </w:rPr>
      </w:pPr>
    </w:p>
    <w:p w14:paraId="618AE06F" w14:textId="77777777" w:rsidR="006621C8" w:rsidRDefault="006621C8" w:rsidP="006621C8">
      <w:pPr>
        <w:pStyle w:val="NoSpacing"/>
        <w:jc w:val="both"/>
        <w:rPr>
          <w:rFonts w:cs="Times New Roman"/>
          <w:szCs w:val="24"/>
        </w:rPr>
      </w:pPr>
    </w:p>
    <w:p w14:paraId="27D0DF2A" w14:textId="77777777" w:rsidR="006621C8" w:rsidRDefault="006621C8" w:rsidP="006621C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27 September 2023</w:t>
      </w:r>
    </w:p>
    <w:p w14:paraId="5911BC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AE01B" w14:textId="77777777" w:rsidR="006621C8" w:rsidRDefault="006621C8" w:rsidP="009139A6">
      <w:r>
        <w:separator/>
      </w:r>
    </w:p>
  </w:endnote>
  <w:endnote w:type="continuationSeparator" w:id="0">
    <w:p w14:paraId="7FAB2457" w14:textId="77777777" w:rsidR="006621C8" w:rsidRDefault="006621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CAF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194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29C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3365F" w14:textId="77777777" w:rsidR="006621C8" w:rsidRDefault="006621C8" w:rsidP="009139A6">
      <w:r>
        <w:separator/>
      </w:r>
    </w:p>
  </w:footnote>
  <w:footnote w:type="continuationSeparator" w:id="0">
    <w:p w14:paraId="5BB7D050" w14:textId="77777777" w:rsidR="006621C8" w:rsidRDefault="006621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573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153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65F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1C8"/>
    <w:rsid w:val="000666E0"/>
    <w:rsid w:val="002510B7"/>
    <w:rsid w:val="005C130B"/>
    <w:rsid w:val="006621C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984F2"/>
  <w15:chartTrackingRefBased/>
  <w15:docId w15:val="{1DF040CB-B3FE-46E7-87F9-8FFEEC6F3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621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2023-09-28T19:16:00Z</dcterms:created>
  <dcterms:modified xsi:type="dcterms:W3CDTF">2023-09-28T19:16:00Z</dcterms:modified>
</cp:coreProperties>
</file>