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4FBB2" w14:textId="77777777" w:rsidR="00B8792A" w:rsidRDefault="00B8792A" w:rsidP="00B8792A">
      <w:pPr>
        <w:pStyle w:val="NoSpacing"/>
      </w:pPr>
      <w:bookmarkStart w:id="0" w:name="_GoBack"/>
      <w:r>
        <w:rPr>
          <w:u w:val="single"/>
        </w:rPr>
        <w:t>John ALDERYCHE</w:t>
      </w:r>
      <w:r>
        <w:t xml:space="preserve">       (fl.1480)</w:t>
      </w:r>
    </w:p>
    <w:bookmarkEnd w:id="0"/>
    <w:p w14:paraId="7688B2F4" w14:textId="77777777" w:rsidR="00B8792A" w:rsidRDefault="00B8792A" w:rsidP="00B8792A">
      <w:pPr>
        <w:pStyle w:val="NoSpacing"/>
      </w:pPr>
    </w:p>
    <w:p w14:paraId="75462BEE" w14:textId="77777777" w:rsidR="00B8792A" w:rsidRDefault="00B8792A" w:rsidP="00B8792A">
      <w:pPr>
        <w:pStyle w:val="NoSpacing"/>
      </w:pPr>
    </w:p>
    <w:p w14:paraId="20103BE1" w14:textId="77777777" w:rsidR="00B8792A" w:rsidRDefault="00B8792A" w:rsidP="00B8792A">
      <w:pPr>
        <w:pStyle w:val="NoSpacing"/>
      </w:pPr>
    </w:p>
    <w:p w14:paraId="29D5E84D" w14:textId="77777777" w:rsidR="00B8792A" w:rsidRDefault="00B8792A" w:rsidP="00B8792A">
      <w:pPr>
        <w:pStyle w:val="NoSpacing"/>
      </w:pPr>
      <w:r>
        <w:tab/>
        <w:t>1480</w:t>
      </w:r>
      <w:r>
        <w:tab/>
        <w:t xml:space="preserve">He made a plaint of debt against William Fuller of South </w:t>
      </w:r>
      <w:proofErr w:type="spellStart"/>
      <w:r>
        <w:t>Elmham</w:t>
      </w:r>
      <w:proofErr w:type="spellEnd"/>
      <w:r>
        <w:t>,</w:t>
      </w:r>
    </w:p>
    <w:p w14:paraId="0E3DA958" w14:textId="77777777" w:rsidR="00B8792A" w:rsidRDefault="00B8792A" w:rsidP="00B8792A">
      <w:pPr>
        <w:pStyle w:val="NoSpacing"/>
      </w:pPr>
      <w:r>
        <w:tab/>
      </w:r>
      <w:r>
        <w:tab/>
        <w:t>Suffolk(q.v.).</w:t>
      </w:r>
    </w:p>
    <w:p w14:paraId="6E964080" w14:textId="77777777" w:rsidR="00B8792A" w:rsidRDefault="00B8792A" w:rsidP="00B8792A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15355CCC" w14:textId="77777777" w:rsidR="00B8792A" w:rsidRDefault="00B8792A" w:rsidP="00B8792A">
      <w:pPr>
        <w:pStyle w:val="NoSpacing"/>
      </w:pPr>
    </w:p>
    <w:p w14:paraId="3B35BFF9" w14:textId="77777777" w:rsidR="00B8792A" w:rsidRDefault="00B8792A" w:rsidP="00B8792A">
      <w:pPr>
        <w:pStyle w:val="NoSpacing"/>
      </w:pPr>
    </w:p>
    <w:p w14:paraId="18128056" w14:textId="77777777" w:rsidR="00B8792A" w:rsidRDefault="00B8792A" w:rsidP="00B8792A">
      <w:pPr>
        <w:pStyle w:val="NoSpacing"/>
      </w:pPr>
      <w:r>
        <w:t>27 June 2019</w:t>
      </w:r>
    </w:p>
    <w:p w14:paraId="158A6542" w14:textId="77777777" w:rsidR="006B2F86" w:rsidRPr="00E71FC3" w:rsidRDefault="00B8792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710F3" w14:textId="77777777" w:rsidR="00B8792A" w:rsidRDefault="00B8792A" w:rsidP="00E71FC3">
      <w:pPr>
        <w:spacing w:after="0" w:line="240" w:lineRule="auto"/>
      </w:pPr>
      <w:r>
        <w:separator/>
      </w:r>
    </w:p>
  </w:endnote>
  <w:endnote w:type="continuationSeparator" w:id="0">
    <w:p w14:paraId="3AD1D3DA" w14:textId="77777777" w:rsidR="00B8792A" w:rsidRDefault="00B879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453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B44B4" w14:textId="77777777" w:rsidR="00B8792A" w:rsidRDefault="00B8792A" w:rsidP="00E71FC3">
      <w:pPr>
        <w:spacing w:after="0" w:line="240" w:lineRule="auto"/>
      </w:pPr>
      <w:r>
        <w:separator/>
      </w:r>
    </w:p>
  </w:footnote>
  <w:footnote w:type="continuationSeparator" w:id="0">
    <w:p w14:paraId="4BC9656B" w14:textId="77777777" w:rsidR="00B8792A" w:rsidRDefault="00B879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2A"/>
    <w:rsid w:val="001A7C09"/>
    <w:rsid w:val="00577BD5"/>
    <w:rsid w:val="00656CBA"/>
    <w:rsid w:val="006A1F77"/>
    <w:rsid w:val="00733BE7"/>
    <w:rsid w:val="00AB52E8"/>
    <w:rsid w:val="00B16D3F"/>
    <w:rsid w:val="00B8792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EFB6A"/>
  <w15:chartTrackingRefBased/>
  <w15:docId w15:val="{5DD82214-2E87-46DC-B85C-A58475984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879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2019-07-30T18:09:00Z</dcterms:created>
  <dcterms:modified xsi:type="dcterms:W3CDTF">2019-07-30T18:09:00Z</dcterms:modified>
</cp:coreProperties>
</file>