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CAEFB" w14:textId="77777777" w:rsidR="006C4061" w:rsidRDefault="006C4061" w:rsidP="006C4061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ALDERWYCHE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4151B3C4" w14:textId="77777777" w:rsidR="006C4061" w:rsidRDefault="006C4061" w:rsidP="006C4061">
      <w:pPr>
        <w:pStyle w:val="NoSpacing"/>
        <w:rPr>
          <w:rFonts w:cs="Times New Roman"/>
          <w:szCs w:val="24"/>
        </w:rPr>
      </w:pPr>
    </w:p>
    <w:p w14:paraId="766A4536" w14:textId="77777777" w:rsidR="006C4061" w:rsidRDefault="006C4061" w:rsidP="006C4061">
      <w:pPr>
        <w:pStyle w:val="NoSpacing"/>
        <w:rPr>
          <w:rFonts w:cs="Times New Roman"/>
          <w:szCs w:val="24"/>
        </w:rPr>
      </w:pPr>
    </w:p>
    <w:p w14:paraId="65EE0EBE" w14:textId="77777777" w:rsidR="006C4061" w:rsidRDefault="006C4061" w:rsidP="006C40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Warwick into </w:t>
      </w:r>
    </w:p>
    <w:p w14:paraId="78B87F0A" w14:textId="77777777" w:rsidR="006C4061" w:rsidRDefault="006C4061" w:rsidP="006C40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Catesby(q.v.).</w:t>
      </w:r>
    </w:p>
    <w:p w14:paraId="58EE91AD" w14:textId="77777777" w:rsidR="006C4061" w:rsidRDefault="006C4061" w:rsidP="006C406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3577B2E" w14:textId="77777777" w:rsidR="006C4061" w:rsidRDefault="006C4061" w:rsidP="006C406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p.55)</w:t>
      </w:r>
    </w:p>
    <w:p w14:paraId="5E1D6BAD" w14:textId="77777777" w:rsidR="006C4061" w:rsidRDefault="006C4061" w:rsidP="006C4061">
      <w:pPr>
        <w:pStyle w:val="NoSpacing"/>
        <w:rPr>
          <w:rFonts w:eastAsia="Times New Roman" w:cs="Times New Roman"/>
          <w:szCs w:val="24"/>
        </w:rPr>
      </w:pPr>
    </w:p>
    <w:p w14:paraId="29B8AF21" w14:textId="77777777" w:rsidR="006C4061" w:rsidRDefault="006C4061" w:rsidP="006C4061">
      <w:pPr>
        <w:pStyle w:val="NoSpacing"/>
        <w:rPr>
          <w:rFonts w:eastAsia="Times New Roman" w:cs="Times New Roman"/>
          <w:szCs w:val="24"/>
        </w:rPr>
      </w:pPr>
    </w:p>
    <w:p w14:paraId="2D235251" w14:textId="77777777" w:rsidR="006C4061" w:rsidRDefault="006C4061" w:rsidP="006C406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2023</w:t>
      </w:r>
    </w:p>
    <w:p w14:paraId="489417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71C03" w14:textId="77777777" w:rsidR="006C4061" w:rsidRDefault="006C4061" w:rsidP="009139A6">
      <w:r>
        <w:separator/>
      </w:r>
    </w:p>
  </w:endnote>
  <w:endnote w:type="continuationSeparator" w:id="0">
    <w:p w14:paraId="1604310C" w14:textId="77777777" w:rsidR="006C4061" w:rsidRDefault="006C40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664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7C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2A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EC1F5" w14:textId="77777777" w:rsidR="006C4061" w:rsidRDefault="006C4061" w:rsidP="009139A6">
      <w:r>
        <w:separator/>
      </w:r>
    </w:p>
  </w:footnote>
  <w:footnote w:type="continuationSeparator" w:id="0">
    <w:p w14:paraId="4F454D98" w14:textId="77777777" w:rsidR="006C4061" w:rsidRDefault="006C40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DF8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B98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EBB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61"/>
    <w:rsid w:val="000666E0"/>
    <w:rsid w:val="002510B7"/>
    <w:rsid w:val="005C130B"/>
    <w:rsid w:val="006C406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E5E88"/>
  <w15:chartTrackingRefBased/>
  <w15:docId w15:val="{01A9651C-DD10-49E8-90B5-F68DDCAE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2023-05-13T20:21:00Z</dcterms:created>
  <dcterms:modified xsi:type="dcterms:W3CDTF">2023-05-13T20:21:00Z</dcterms:modified>
</cp:coreProperties>
</file>