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354C5" w14:textId="77777777" w:rsidR="00412E84" w:rsidRDefault="00412E84" w:rsidP="00412E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ALDERWAS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1D87CA4F" w14:textId="77777777" w:rsidR="00412E84" w:rsidRDefault="00412E84" w:rsidP="00412E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</w:t>
      </w:r>
    </w:p>
    <w:p w14:paraId="7D68E9C7" w14:textId="77777777" w:rsidR="00412E84" w:rsidRDefault="00412E84" w:rsidP="00412E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DD6729" w14:textId="77777777" w:rsidR="00412E84" w:rsidRDefault="00412E84" w:rsidP="00412E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CB7114" w14:textId="77777777" w:rsidR="00412E84" w:rsidRDefault="00412E84" w:rsidP="00412E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 about the cleaning of the city ditches.</w:t>
      </w:r>
    </w:p>
    <w:p w14:paraId="5BBDD64B" w14:textId="77777777" w:rsidR="00412E84" w:rsidRDefault="00412E84" w:rsidP="00412E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1CD2E6C5" w14:textId="77777777" w:rsidR="00412E84" w:rsidRDefault="00412E84" w:rsidP="00412E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EBE024" w14:textId="77777777" w:rsidR="00412E84" w:rsidRDefault="00412E84" w:rsidP="00412E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02B758" w14:textId="0A70DC11" w:rsidR="00412E84" w:rsidRPr="004F290A" w:rsidRDefault="00412E84" w:rsidP="00412E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April 2021</w:t>
      </w:r>
    </w:p>
    <w:p w14:paraId="137DF14C" w14:textId="504084E2" w:rsidR="00BA00AB" w:rsidRPr="00412E8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12E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C1395" w14:textId="77777777" w:rsidR="00412E84" w:rsidRDefault="00412E84" w:rsidP="009139A6">
      <w:r>
        <w:separator/>
      </w:r>
    </w:p>
  </w:endnote>
  <w:endnote w:type="continuationSeparator" w:id="0">
    <w:p w14:paraId="038E682D" w14:textId="77777777" w:rsidR="00412E84" w:rsidRDefault="00412E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DDF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90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624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EB684" w14:textId="77777777" w:rsidR="00412E84" w:rsidRDefault="00412E84" w:rsidP="009139A6">
      <w:r>
        <w:separator/>
      </w:r>
    </w:p>
  </w:footnote>
  <w:footnote w:type="continuationSeparator" w:id="0">
    <w:p w14:paraId="6C9B613F" w14:textId="77777777" w:rsidR="00412E84" w:rsidRDefault="00412E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1E7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2D1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0F0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E84"/>
    <w:rsid w:val="000666E0"/>
    <w:rsid w:val="002510B7"/>
    <w:rsid w:val="00412E8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F62BE"/>
  <w15:chartTrackingRefBased/>
  <w15:docId w15:val="{387FAE9D-43E8-4401-8F50-70C98BBC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2021-04-27T20:41:00Z</dcterms:created>
  <dcterms:modified xsi:type="dcterms:W3CDTF">2021-04-27T20:42:00Z</dcterms:modified>
</cp:coreProperties>
</file>