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EFB5A" w14:textId="77777777" w:rsidR="00A15635" w:rsidRDefault="00A15635" w:rsidP="00A156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ALDERTON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55DD507C" w14:textId="77777777" w:rsidR="00A15635" w:rsidRDefault="00A15635" w:rsidP="00A15635">
      <w:pPr>
        <w:pStyle w:val="NoSpacing"/>
        <w:rPr>
          <w:rFonts w:cs="Times New Roman"/>
          <w:szCs w:val="24"/>
        </w:rPr>
      </w:pPr>
    </w:p>
    <w:p w14:paraId="26658602" w14:textId="77777777" w:rsidR="00A15635" w:rsidRDefault="00A15635" w:rsidP="00A15635">
      <w:pPr>
        <w:pStyle w:val="NoSpacing"/>
        <w:rPr>
          <w:rFonts w:cs="Times New Roman"/>
          <w:szCs w:val="24"/>
        </w:rPr>
      </w:pPr>
    </w:p>
    <w:p w14:paraId="1FD2AFDA" w14:textId="77777777" w:rsidR="00A15635" w:rsidRDefault="00A15635" w:rsidP="00A156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Margaret Wyfold(q.v.).</w:t>
      </w:r>
    </w:p>
    <w:p w14:paraId="70B10FB7" w14:textId="77777777" w:rsidR="00A15635" w:rsidRDefault="00A15635" w:rsidP="00A156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53B4D14C" w14:textId="77777777" w:rsidR="00A15635" w:rsidRDefault="00A15635" w:rsidP="00A15635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xliii</w:t>
      </w:r>
      <w:proofErr w:type="spellEnd"/>
      <w:r>
        <w:rPr>
          <w:rFonts w:cs="Times New Roman"/>
          <w:szCs w:val="24"/>
        </w:rPr>
        <w:t>)</w:t>
      </w:r>
    </w:p>
    <w:p w14:paraId="5ACE2726" w14:textId="77777777" w:rsidR="00A15635" w:rsidRDefault="00A15635" w:rsidP="00A15635">
      <w:pPr>
        <w:pStyle w:val="NoSpacing"/>
        <w:rPr>
          <w:rFonts w:cs="Times New Roman"/>
          <w:szCs w:val="24"/>
        </w:rPr>
      </w:pPr>
    </w:p>
    <w:p w14:paraId="31C0D524" w14:textId="77777777" w:rsidR="00A15635" w:rsidRDefault="00A15635" w:rsidP="00A15635">
      <w:pPr>
        <w:pStyle w:val="NoSpacing"/>
        <w:rPr>
          <w:rFonts w:cs="Times New Roman"/>
          <w:szCs w:val="24"/>
        </w:rPr>
      </w:pPr>
    </w:p>
    <w:p w14:paraId="4DBD94FA" w14:textId="77777777" w:rsidR="00A15635" w:rsidRDefault="00A15635" w:rsidP="00A156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2C24A8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117C0" w14:textId="77777777" w:rsidR="00A15635" w:rsidRDefault="00A15635" w:rsidP="009139A6">
      <w:r>
        <w:separator/>
      </w:r>
    </w:p>
  </w:endnote>
  <w:endnote w:type="continuationSeparator" w:id="0">
    <w:p w14:paraId="77FE2B95" w14:textId="77777777" w:rsidR="00A15635" w:rsidRDefault="00A156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D07D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723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96D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E7C8F9" w14:textId="77777777" w:rsidR="00A15635" w:rsidRDefault="00A15635" w:rsidP="009139A6">
      <w:r>
        <w:separator/>
      </w:r>
    </w:p>
  </w:footnote>
  <w:footnote w:type="continuationSeparator" w:id="0">
    <w:p w14:paraId="2659E8FC" w14:textId="77777777" w:rsidR="00A15635" w:rsidRDefault="00A156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E7B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B32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FF5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3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15635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7FF87"/>
  <w15:chartTrackingRefBased/>
  <w15:docId w15:val="{0B7FB813-1516-4B3A-A74C-868C5180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2024-06-16T20:12:00Z</dcterms:created>
  <dcterms:modified xsi:type="dcterms:W3CDTF">2024-06-16T20:12:00Z</dcterms:modified>
</cp:coreProperties>
</file>