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08AC4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ALDERHITH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35B875F1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Lynn, Norfolk. Merchant.</w:t>
      </w:r>
    </w:p>
    <w:p w14:paraId="00917865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465FF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89E763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Alderhith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Scot, chaplain(q.v.)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Pyghtesley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697EC104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Alderhith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senior(q.v.), brought a plaint of debt </w:t>
      </w:r>
    </w:p>
    <w:p w14:paraId="3EBFA0A0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 and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Kyrkested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Lynn(q.v.).</w:t>
      </w:r>
    </w:p>
    <w:p w14:paraId="588202B9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EAF62EE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72F144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EAF5E" w14:textId="77777777" w:rsidR="00424D06" w:rsidRDefault="00424D06" w:rsidP="00424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2022</w:t>
      </w:r>
    </w:p>
    <w:p w14:paraId="280ACE5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F2D5B" w14:textId="77777777" w:rsidR="00424D06" w:rsidRDefault="00424D06" w:rsidP="009139A6">
      <w:r>
        <w:separator/>
      </w:r>
    </w:p>
  </w:endnote>
  <w:endnote w:type="continuationSeparator" w:id="0">
    <w:p w14:paraId="0F586B01" w14:textId="77777777" w:rsidR="00424D06" w:rsidRDefault="00424D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FD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7C9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38C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A6F0A" w14:textId="77777777" w:rsidR="00424D06" w:rsidRDefault="00424D06" w:rsidP="009139A6">
      <w:r>
        <w:separator/>
      </w:r>
    </w:p>
  </w:footnote>
  <w:footnote w:type="continuationSeparator" w:id="0">
    <w:p w14:paraId="6A2693F3" w14:textId="77777777" w:rsidR="00424D06" w:rsidRDefault="00424D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37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451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E27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06"/>
    <w:rsid w:val="000666E0"/>
    <w:rsid w:val="002510B7"/>
    <w:rsid w:val="00424D0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CD064"/>
  <w15:chartTrackingRefBased/>
  <w15:docId w15:val="{22A419DA-7A42-4A32-9958-BB6A4BE2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424D0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2022-02-05T15:46:00Z</dcterms:created>
  <dcterms:modified xsi:type="dcterms:W3CDTF">2022-02-05T15:46:00Z</dcterms:modified>
</cp:coreProperties>
</file>