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1798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ALDERHITH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68B4F05E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0076314D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4E00B5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7E0043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Alderhith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14:paraId="54DCEDD8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A9D59B3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8706E3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200AA7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She, John Scot, chaplain(q.v.),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Pyghtesley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as John’s</w:t>
      </w:r>
    </w:p>
    <w:p w14:paraId="0C45A0DB" w14:textId="77777777" w:rsidR="00D005AC" w:rsidRDefault="00D005AC" w:rsidP="00D005A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executors, made a plaint of debt against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Kyrkested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both of Lynn.</w:t>
      </w:r>
    </w:p>
    <w:p w14:paraId="6638B285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7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82584AA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5F3A43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4AE146" w14:textId="77777777" w:rsidR="00D005AC" w:rsidRDefault="00D005AC" w:rsidP="00D005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2022</w:t>
      </w:r>
    </w:p>
    <w:p w14:paraId="2EA2382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ED094" w14:textId="77777777" w:rsidR="00D005AC" w:rsidRDefault="00D005AC" w:rsidP="009139A6">
      <w:r>
        <w:separator/>
      </w:r>
    </w:p>
  </w:endnote>
  <w:endnote w:type="continuationSeparator" w:id="0">
    <w:p w14:paraId="2805B63E" w14:textId="77777777" w:rsidR="00D005AC" w:rsidRDefault="00D005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5D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D90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A6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FFC31" w14:textId="77777777" w:rsidR="00D005AC" w:rsidRDefault="00D005AC" w:rsidP="009139A6">
      <w:r>
        <w:separator/>
      </w:r>
    </w:p>
  </w:footnote>
  <w:footnote w:type="continuationSeparator" w:id="0">
    <w:p w14:paraId="5EDF622A" w14:textId="77777777" w:rsidR="00D005AC" w:rsidRDefault="00D005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951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F0C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13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A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005A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42E7B"/>
  <w15:chartTrackingRefBased/>
  <w15:docId w15:val="{A5497243-00F3-415D-A9DD-AB10DAD7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D005A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2022-02-05T15:43:00Z</dcterms:created>
  <dcterms:modified xsi:type="dcterms:W3CDTF">2022-02-05T15:44:00Z</dcterms:modified>
</cp:coreProperties>
</file>