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51D60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ALDER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2684E0FD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52B82027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CB654A0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9D983DE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28A4E4B2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8E63CAE" w14:textId="77777777" w:rsidR="00184CC9" w:rsidRDefault="00184CC9" w:rsidP="00184CC9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13B2CC03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D4938AD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D10176C" w14:textId="77777777" w:rsidR="00184CC9" w:rsidRDefault="00184CC9" w:rsidP="00184CC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10 September 2022   </w:t>
      </w:r>
    </w:p>
    <w:p w14:paraId="02192F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5EA5E" w14:textId="77777777" w:rsidR="00184CC9" w:rsidRDefault="00184CC9" w:rsidP="009139A6">
      <w:r>
        <w:separator/>
      </w:r>
    </w:p>
  </w:endnote>
  <w:endnote w:type="continuationSeparator" w:id="0">
    <w:p w14:paraId="5383581A" w14:textId="77777777" w:rsidR="00184CC9" w:rsidRDefault="00184C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931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BB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60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2567E" w14:textId="77777777" w:rsidR="00184CC9" w:rsidRDefault="00184CC9" w:rsidP="009139A6">
      <w:r>
        <w:separator/>
      </w:r>
    </w:p>
  </w:footnote>
  <w:footnote w:type="continuationSeparator" w:id="0">
    <w:p w14:paraId="52EDAFB8" w14:textId="77777777" w:rsidR="00184CC9" w:rsidRDefault="00184C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C4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CB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B02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CC9"/>
    <w:rsid w:val="000666E0"/>
    <w:rsid w:val="00184CC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84BBB"/>
  <w15:chartTrackingRefBased/>
  <w15:docId w15:val="{202C1D86-601C-42EF-9AEE-54FF4940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CC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2022-10-04T20:28:00Z</dcterms:created>
  <dcterms:modified xsi:type="dcterms:W3CDTF">2022-10-04T20:29:00Z</dcterms:modified>
</cp:coreProperties>
</file>