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656984" w14:textId="77777777" w:rsidR="00E94ED1" w:rsidRDefault="00E94ED1" w:rsidP="00E94E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ALDENHAM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fl.1397-1401)</w:t>
      </w:r>
    </w:p>
    <w:p w14:paraId="4B8DB050" w14:textId="77777777" w:rsidR="00E94ED1" w:rsidRDefault="00E94ED1" w:rsidP="00E94E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Merton College, Oxford University.</w:t>
      </w:r>
    </w:p>
    <w:p w14:paraId="15B1D238" w14:textId="77777777" w:rsidR="00E94ED1" w:rsidRDefault="00E94ED1" w:rsidP="00E94ED1">
      <w:pPr>
        <w:pStyle w:val="NoSpacing"/>
        <w:rPr>
          <w:rFonts w:cs="Times New Roman"/>
          <w:szCs w:val="24"/>
        </w:rPr>
      </w:pPr>
    </w:p>
    <w:p w14:paraId="61DA6A0F" w14:textId="77777777" w:rsidR="00E94ED1" w:rsidRDefault="00E94ED1" w:rsidP="00E94ED1">
      <w:pPr>
        <w:pStyle w:val="NoSpacing"/>
        <w:rPr>
          <w:rFonts w:cs="Times New Roman"/>
          <w:szCs w:val="24"/>
        </w:rPr>
      </w:pPr>
    </w:p>
    <w:p w14:paraId="1323B8BD" w14:textId="77777777" w:rsidR="00E94ED1" w:rsidRDefault="00E94ED1" w:rsidP="00E94E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1397</w:t>
      </w:r>
      <w:r>
        <w:rPr>
          <w:rFonts w:cs="Times New Roman"/>
          <w:szCs w:val="24"/>
        </w:rPr>
        <w:tab/>
        <w:t>He was elected a Fellow of Merton College.</w:t>
      </w:r>
    </w:p>
    <w:p w14:paraId="5C72E4BA" w14:textId="77777777" w:rsidR="00E94ED1" w:rsidRDefault="00E94ED1" w:rsidP="00E94E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(“Memorials of Merton College, with Biographical Notices of the Wardens and</w:t>
      </w:r>
    </w:p>
    <w:p w14:paraId="3EBDAB02" w14:textId="77777777" w:rsidR="00E94ED1" w:rsidRDefault="00E94ED1" w:rsidP="00E94ED1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Fellows” by Hon. George </w:t>
      </w:r>
      <w:proofErr w:type="spellStart"/>
      <w:proofErr w:type="gramStart"/>
      <w:r>
        <w:rPr>
          <w:rFonts w:cs="Times New Roman"/>
          <w:szCs w:val="24"/>
        </w:rPr>
        <w:t>C.Brodrick</w:t>
      </w:r>
      <w:proofErr w:type="spellEnd"/>
      <w:proofErr w:type="gramEnd"/>
      <w:r>
        <w:rPr>
          <w:rFonts w:cs="Times New Roman"/>
          <w:szCs w:val="24"/>
        </w:rPr>
        <w:t>, printed for the Oxford Historical at the</w:t>
      </w:r>
    </w:p>
    <w:p w14:paraId="0D5633BC" w14:textId="77777777" w:rsidR="00E94ED1" w:rsidRDefault="00E94ED1" w:rsidP="00E94ED1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Clarenden</w:t>
      </w:r>
      <w:proofErr w:type="spellEnd"/>
      <w:r>
        <w:rPr>
          <w:rFonts w:cs="Times New Roman"/>
          <w:szCs w:val="24"/>
        </w:rPr>
        <w:t xml:space="preserve"> Press, 1885 p.218)</w:t>
      </w:r>
    </w:p>
    <w:p w14:paraId="3F0B7C21" w14:textId="77777777" w:rsidR="00E94ED1" w:rsidRDefault="00E94ED1" w:rsidP="00E94E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1400-1</w:t>
      </w:r>
      <w:r>
        <w:rPr>
          <w:rFonts w:cs="Times New Roman"/>
          <w:szCs w:val="24"/>
        </w:rPr>
        <w:tab/>
        <w:t>Bursar.   (ibid.)</w:t>
      </w:r>
    </w:p>
    <w:p w14:paraId="36A5C6BF" w14:textId="77777777" w:rsidR="00E94ED1" w:rsidRDefault="00E94ED1" w:rsidP="00E94ED1">
      <w:pPr>
        <w:pStyle w:val="NoSpacing"/>
        <w:rPr>
          <w:rFonts w:cs="Times New Roman"/>
          <w:szCs w:val="24"/>
        </w:rPr>
      </w:pPr>
    </w:p>
    <w:p w14:paraId="10C64F2D" w14:textId="77777777" w:rsidR="00E94ED1" w:rsidRDefault="00E94ED1" w:rsidP="00E94ED1">
      <w:pPr>
        <w:pStyle w:val="NoSpacing"/>
        <w:rPr>
          <w:rFonts w:cs="Times New Roman"/>
          <w:szCs w:val="24"/>
        </w:rPr>
      </w:pPr>
    </w:p>
    <w:p w14:paraId="22D83742" w14:textId="77777777" w:rsidR="00E94ED1" w:rsidRDefault="00E94ED1" w:rsidP="00E94E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December 2024</w:t>
      </w:r>
    </w:p>
    <w:p w14:paraId="280B905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3CF3AB" w14:textId="77777777" w:rsidR="00E94ED1" w:rsidRDefault="00E94ED1" w:rsidP="009139A6">
      <w:r>
        <w:separator/>
      </w:r>
    </w:p>
  </w:endnote>
  <w:endnote w:type="continuationSeparator" w:id="0">
    <w:p w14:paraId="7A26E63E" w14:textId="77777777" w:rsidR="00E94ED1" w:rsidRDefault="00E94ED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E2C8B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F4A9B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C5912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A22F17" w14:textId="77777777" w:rsidR="00E94ED1" w:rsidRDefault="00E94ED1" w:rsidP="009139A6">
      <w:r>
        <w:separator/>
      </w:r>
    </w:p>
  </w:footnote>
  <w:footnote w:type="continuationSeparator" w:id="0">
    <w:p w14:paraId="6571F3F1" w14:textId="77777777" w:rsidR="00E94ED1" w:rsidRDefault="00E94ED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C47E4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93704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4B5EA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ED1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94ED1"/>
    <w:rsid w:val="00EB3209"/>
    <w:rsid w:val="00F41096"/>
    <w:rsid w:val="00F5287F"/>
    <w:rsid w:val="00F8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776CE"/>
  <w15:chartTrackingRefBased/>
  <w15:docId w15:val="{51BDA8DD-0BDD-44DC-B37D-1E8137593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2024-12-29T21:14:00Z</dcterms:created>
  <dcterms:modified xsi:type="dcterms:W3CDTF">2024-12-29T21:15:00Z</dcterms:modified>
</cp:coreProperties>
</file>