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ALDEN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Lynn. Merchant.</w:t>
      </w: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Pierpount</w:t>
      </w:r>
      <w:proofErr w:type="spellEnd"/>
      <w:r>
        <w:rPr>
          <w:rStyle w:val="Hyperlink"/>
          <w:color w:val="auto"/>
          <w:u w:val="none"/>
        </w:rPr>
        <w:t xml:space="preserve"> of London,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(q.v.), brought a plaint</w:t>
      </w: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debt against him and John Smyth of Lynn(q.v.).</w:t>
      </w:r>
    </w:p>
    <w:p w:rsidR="002918F2" w:rsidRDefault="002918F2" w:rsidP="002918F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918F2" w:rsidRDefault="002918F2" w:rsidP="002918F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2918F2" w:rsidRDefault="002918F2" w:rsidP="002918F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2918F2" w:rsidRDefault="002918F2" w:rsidP="002918F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2 July 2016</w:t>
      </w:r>
    </w:p>
    <w:p w:rsidR="006B2F86" w:rsidRPr="00E71FC3" w:rsidRDefault="002918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8F2" w:rsidRDefault="002918F2" w:rsidP="00E71FC3">
      <w:pPr>
        <w:spacing w:after="0" w:line="240" w:lineRule="auto"/>
      </w:pPr>
      <w:r>
        <w:separator/>
      </w:r>
    </w:p>
  </w:endnote>
  <w:endnote w:type="continuationSeparator" w:id="0">
    <w:p w:rsidR="002918F2" w:rsidRDefault="002918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8F2" w:rsidRDefault="002918F2" w:rsidP="00E71FC3">
      <w:pPr>
        <w:spacing w:after="0" w:line="240" w:lineRule="auto"/>
      </w:pPr>
      <w:r>
        <w:separator/>
      </w:r>
    </w:p>
  </w:footnote>
  <w:footnote w:type="continuationSeparator" w:id="0">
    <w:p w:rsidR="002918F2" w:rsidRDefault="002918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8F2"/>
    <w:rsid w:val="001A7C09"/>
    <w:rsid w:val="002918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C72D8-A98B-4AB3-BA7F-E9857EBB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1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2016-12-10T19:22:00Z</dcterms:created>
  <dcterms:modified xsi:type="dcterms:W3CDTF">2016-12-10T19:23:00Z</dcterms:modified>
</cp:coreProperties>
</file>