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FE273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Richard ALDEKYN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B9F3D07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</w:p>
    <w:p w14:paraId="56F51AEB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</w:p>
    <w:p w14:paraId="1416A06F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3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Faringdon</w:t>
      </w:r>
      <w:proofErr w:type="spellEnd"/>
      <w:r>
        <w:rPr>
          <w:rFonts w:eastAsia="Times New Roman" w:cs="Times New Roman"/>
          <w:szCs w:val="24"/>
        </w:rPr>
        <w:t xml:space="preserve">, </w:t>
      </w:r>
    </w:p>
    <w:p w14:paraId="43158DDA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Berkshire, into his landholdings.</w:t>
      </w:r>
    </w:p>
    <w:p w14:paraId="2CEFC1A2" w14:textId="77777777" w:rsidR="00417D05" w:rsidRDefault="00417D05" w:rsidP="00417D0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4E42ABD" w14:textId="77777777" w:rsidR="00417D05" w:rsidRDefault="00417D05" w:rsidP="00417D0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p.95)</w:t>
      </w:r>
    </w:p>
    <w:p w14:paraId="404841B1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</w:p>
    <w:p w14:paraId="2F0D0383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</w:p>
    <w:p w14:paraId="214C74C2" w14:textId="77777777" w:rsidR="00417D05" w:rsidRDefault="00417D05" w:rsidP="00417D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July 2023</w:t>
      </w:r>
    </w:p>
    <w:p w14:paraId="746A6E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3604C" w14:textId="77777777" w:rsidR="00417D05" w:rsidRDefault="00417D05" w:rsidP="009139A6">
      <w:r>
        <w:separator/>
      </w:r>
    </w:p>
  </w:endnote>
  <w:endnote w:type="continuationSeparator" w:id="0">
    <w:p w14:paraId="05C95105" w14:textId="77777777" w:rsidR="00417D05" w:rsidRDefault="00417D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573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389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9A0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1BFC8" w14:textId="77777777" w:rsidR="00417D05" w:rsidRDefault="00417D05" w:rsidP="009139A6">
      <w:r>
        <w:separator/>
      </w:r>
    </w:p>
  </w:footnote>
  <w:footnote w:type="continuationSeparator" w:id="0">
    <w:p w14:paraId="1C6D5A09" w14:textId="77777777" w:rsidR="00417D05" w:rsidRDefault="00417D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CF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A6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145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05"/>
    <w:rsid w:val="000666E0"/>
    <w:rsid w:val="002510B7"/>
    <w:rsid w:val="00417D0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C969"/>
  <w15:chartTrackingRefBased/>
  <w15:docId w15:val="{37B098C3-B6B2-4660-9F03-6F6411B7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2023-07-10T19:47:00Z</dcterms:created>
  <dcterms:modified xsi:type="dcterms:W3CDTF">2023-07-10T19:47:00Z</dcterms:modified>
</cp:coreProperties>
</file>