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ALDEFELD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Tapiter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 w:rsidRPr="00C020AD">
        <w:rPr>
          <w:rFonts w:ascii="Times New Roman" w:hAnsi="Times New Roman" w:cs="Times New Roman"/>
          <w:sz w:val="24"/>
          <w:szCs w:val="24"/>
        </w:rPr>
        <w:t>Aldefeld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tapiter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 (R.F.Y. p.171)</w:t>
      </w: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17D25" w:rsidRPr="00C020AD" w:rsidRDefault="00E17D25" w:rsidP="00E17D25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 by patrimony.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17D25" w:rsidRPr="00C020AD" w:rsidRDefault="00E17D25" w:rsidP="00E17D25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E17D25" w:rsidP="00E17D25">
      <w:pPr>
        <w:pStyle w:val="NoSpacing"/>
      </w:pPr>
      <w:r w:rsidRPr="00C020AD">
        <w:t>31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D25" w:rsidRDefault="00E17D25" w:rsidP="00920DE3">
      <w:pPr>
        <w:spacing w:after="0" w:line="240" w:lineRule="auto"/>
      </w:pPr>
      <w:r>
        <w:separator/>
      </w:r>
    </w:p>
  </w:endnote>
  <w:endnote w:type="continuationSeparator" w:id="0">
    <w:p w:rsidR="00E17D25" w:rsidRDefault="00E17D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D25" w:rsidRDefault="00E17D25" w:rsidP="00920DE3">
      <w:pPr>
        <w:spacing w:after="0" w:line="240" w:lineRule="auto"/>
      </w:pPr>
      <w:r>
        <w:separator/>
      </w:r>
    </w:p>
  </w:footnote>
  <w:footnote w:type="continuationSeparator" w:id="0">
    <w:p w:rsidR="00E17D25" w:rsidRDefault="00E17D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25"/>
    <w:rsid w:val="00120749"/>
    <w:rsid w:val="00624CAE"/>
    <w:rsid w:val="00920DE3"/>
    <w:rsid w:val="00C009D8"/>
    <w:rsid w:val="00CF53C8"/>
    <w:rsid w:val="00E17D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17D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17D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2014-02-28T19:41:00Z</dcterms:created>
  <dcterms:modified xsi:type="dcterms:W3CDTF">2014-02-28T19:42:00Z</dcterms:modified>
</cp:coreProperties>
</file>