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752" w:rsidRDefault="00E55752" w:rsidP="00E557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ALDEBURY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55752" w:rsidRDefault="00E55752" w:rsidP="00E55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5752" w:rsidRDefault="00E55752" w:rsidP="00E55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5752" w:rsidRDefault="00E55752" w:rsidP="00E557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55752" w:rsidRDefault="00E55752" w:rsidP="00E557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held by the late Thomas de Crewe(q.v.).</w:t>
      </w:r>
    </w:p>
    <w:p w:rsidR="00E55752" w:rsidRDefault="00E55752" w:rsidP="00E557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638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21-83)</w:t>
      </w:r>
    </w:p>
    <w:p w:rsidR="00E55752" w:rsidRDefault="00E55752" w:rsidP="00E55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5752" w:rsidRDefault="00E55752" w:rsidP="00E55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55752" w:rsidRDefault="00E55752" w:rsidP="00E557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  <w:bookmarkStart w:id="0" w:name="_GoBack"/>
      <w:bookmarkEnd w:id="0"/>
    </w:p>
    <w:sectPr w:rsidR="00DD5B8A" w:rsidRPr="00E557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752" w:rsidRDefault="00E55752" w:rsidP="00564E3C">
      <w:pPr>
        <w:spacing w:after="0" w:line="240" w:lineRule="auto"/>
      </w:pPr>
      <w:r>
        <w:separator/>
      </w:r>
    </w:p>
  </w:endnote>
  <w:endnote w:type="continuationSeparator" w:id="0">
    <w:p w:rsidR="00E55752" w:rsidRDefault="00E5575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55752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752" w:rsidRDefault="00E55752" w:rsidP="00564E3C">
      <w:pPr>
        <w:spacing w:after="0" w:line="240" w:lineRule="auto"/>
      </w:pPr>
      <w:r>
        <w:separator/>
      </w:r>
    </w:p>
  </w:footnote>
  <w:footnote w:type="continuationSeparator" w:id="0">
    <w:p w:rsidR="00E55752" w:rsidRDefault="00E5575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752"/>
    <w:rsid w:val="00372DC6"/>
    <w:rsid w:val="00564E3C"/>
    <w:rsid w:val="0064591D"/>
    <w:rsid w:val="00DD5B8A"/>
    <w:rsid w:val="00E55752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D23FB"/>
  <w15:chartTrackingRefBased/>
  <w15:docId w15:val="{6673B276-7719-4C81-A8C5-C27AB615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557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2015-11-03T20:25:00Z</dcterms:created>
  <dcterms:modified xsi:type="dcterms:W3CDTF">2015-11-03T20:25:00Z</dcterms:modified>
</cp:coreProperties>
</file>