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CBF7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ALDEBURY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38F97B3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Walden, Essex.</w:t>
      </w:r>
    </w:p>
    <w:p w14:paraId="46BB871E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3B629E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42FD46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7CFB30E8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B902340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A52889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110B41" w14:textId="77777777" w:rsidR="00CA4DBD" w:rsidRDefault="00CA4DBD" w:rsidP="00CA4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2022</w:t>
      </w:r>
    </w:p>
    <w:p w14:paraId="2CEBDB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84630" w14:textId="77777777" w:rsidR="00CA4DBD" w:rsidRDefault="00CA4DBD" w:rsidP="009139A6">
      <w:r>
        <w:separator/>
      </w:r>
    </w:p>
  </w:endnote>
  <w:endnote w:type="continuationSeparator" w:id="0">
    <w:p w14:paraId="7147B81D" w14:textId="77777777" w:rsidR="00CA4DBD" w:rsidRDefault="00CA4D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977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510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B14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8E459" w14:textId="77777777" w:rsidR="00CA4DBD" w:rsidRDefault="00CA4DBD" w:rsidP="009139A6">
      <w:r>
        <w:separator/>
      </w:r>
    </w:p>
  </w:footnote>
  <w:footnote w:type="continuationSeparator" w:id="0">
    <w:p w14:paraId="2778ED5D" w14:textId="77777777" w:rsidR="00CA4DBD" w:rsidRDefault="00CA4D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67A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1D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11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B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4DB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A9B41"/>
  <w15:chartTrackingRefBased/>
  <w15:docId w15:val="{9C473FFB-9068-4C8A-BCC0-26DFC16A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CA4DB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2022-02-04T11:00:00Z</dcterms:created>
  <dcterms:modified xsi:type="dcterms:W3CDTF">2022-02-04T11:00:00Z</dcterms:modified>
</cp:coreProperties>
</file>