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059E5" w14:textId="77777777" w:rsidR="00821684" w:rsidRDefault="00821684" w:rsidP="00821684">
      <w:pPr>
        <w:pStyle w:val="NoSpacing"/>
      </w:pPr>
      <w:r>
        <w:rPr>
          <w:u w:val="single"/>
        </w:rPr>
        <w:t>Richard ALDEBURGH</w:t>
      </w:r>
      <w:r>
        <w:t xml:space="preserve">    </w:t>
      </w:r>
      <w:proofErr w:type="gramStart"/>
      <w:r>
        <w:t xml:space="preserve">   (</w:t>
      </w:r>
      <w:proofErr w:type="gramEnd"/>
      <w:r>
        <w:t>fl.1460)</w:t>
      </w:r>
    </w:p>
    <w:p w14:paraId="41A57085" w14:textId="77777777" w:rsidR="00821684" w:rsidRDefault="00821684" w:rsidP="00821684">
      <w:pPr>
        <w:pStyle w:val="NoSpacing"/>
      </w:pPr>
    </w:p>
    <w:p w14:paraId="02DA7F5A" w14:textId="77777777" w:rsidR="00821684" w:rsidRDefault="00821684" w:rsidP="00821684">
      <w:pPr>
        <w:pStyle w:val="NoSpacing"/>
      </w:pPr>
    </w:p>
    <w:p w14:paraId="13545BCA" w14:textId="77777777" w:rsidR="00821684" w:rsidRDefault="00821684" w:rsidP="00821684">
      <w:pPr>
        <w:pStyle w:val="NoSpacing"/>
      </w:pPr>
      <w:r>
        <w:t>25 Jun.1460</w:t>
      </w:r>
      <w:r>
        <w:tab/>
        <w:t>He was on a commission of the peace for the North Riding of Yorkshire.</w:t>
      </w:r>
    </w:p>
    <w:p w14:paraId="265221CA" w14:textId="77777777" w:rsidR="00821684" w:rsidRDefault="00821684" w:rsidP="00821684">
      <w:pPr>
        <w:pStyle w:val="NoSpacing"/>
      </w:pPr>
      <w:r>
        <w:tab/>
      </w:r>
      <w:r>
        <w:tab/>
        <w:t>(C.P.R. 1452-61 p.683)</w:t>
      </w:r>
    </w:p>
    <w:p w14:paraId="37E6FEDA" w14:textId="77777777" w:rsidR="00821684" w:rsidRDefault="00821684" w:rsidP="00821684">
      <w:pPr>
        <w:pStyle w:val="NoSpacing"/>
      </w:pPr>
    </w:p>
    <w:p w14:paraId="33CBBB13" w14:textId="77777777" w:rsidR="00821684" w:rsidRDefault="00821684" w:rsidP="00821684">
      <w:pPr>
        <w:pStyle w:val="NoSpacing"/>
      </w:pPr>
    </w:p>
    <w:p w14:paraId="29D4A57D" w14:textId="77777777" w:rsidR="00821684" w:rsidRDefault="00821684" w:rsidP="00821684">
      <w:pPr>
        <w:pStyle w:val="NoSpacing"/>
      </w:pPr>
      <w:r>
        <w:t>27 September 2024</w:t>
      </w:r>
    </w:p>
    <w:p w14:paraId="1C7B20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AFF9C" w14:textId="77777777" w:rsidR="00821684" w:rsidRDefault="00821684" w:rsidP="009139A6">
      <w:r>
        <w:separator/>
      </w:r>
    </w:p>
  </w:endnote>
  <w:endnote w:type="continuationSeparator" w:id="0">
    <w:p w14:paraId="09512E60" w14:textId="77777777" w:rsidR="00821684" w:rsidRDefault="008216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B7A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46E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6F7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0FB90" w14:textId="77777777" w:rsidR="00821684" w:rsidRDefault="00821684" w:rsidP="009139A6">
      <w:r>
        <w:separator/>
      </w:r>
    </w:p>
  </w:footnote>
  <w:footnote w:type="continuationSeparator" w:id="0">
    <w:p w14:paraId="262FDF54" w14:textId="77777777" w:rsidR="00821684" w:rsidRDefault="008216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D26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04C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207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84"/>
    <w:rsid w:val="000666E0"/>
    <w:rsid w:val="000F540B"/>
    <w:rsid w:val="002510B7"/>
    <w:rsid w:val="00270799"/>
    <w:rsid w:val="005C130B"/>
    <w:rsid w:val="0082168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F036"/>
  <w15:chartTrackingRefBased/>
  <w15:docId w15:val="{B58D4EA5-9F0F-4530-AE24-7B3CE2A2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2024-09-28T20:14:00Z</dcterms:created>
  <dcterms:modified xsi:type="dcterms:W3CDTF">2024-09-28T20:14:00Z</dcterms:modified>
</cp:coreProperties>
</file>